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F6AFB" w14:textId="77777777" w:rsidR="00755CFE" w:rsidRPr="00A249CE" w:rsidRDefault="00755CFE" w:rsidP="00193811">
      <w:pPr>
        <w:pStyle w:val="Heading1"/>
      </w:pPr>
      <w:r w:rsidRPr="00A249CE">
        <w:t>NOTICE TO BIDDERS AND</w:t>
      </w:r>
      <w:r w:rsidR="00193811" w:rsidRPr="00A249CE">
        <w:t xml:space="preserve"> </w:t>
      </w:r>
      <w:r w:rsidRPr="00A249CE">
        <w:t>NOTICE OF PUBLIC HEARING</w:t>
      </w:r>
    </w:p>
    <w:p w14:paraId="6FC7F4AD" w14:textId="77777777" w:rsidR="00D839B9" w:rsidRDefault="00D839B9" w:rsidP="005C2338">
      <w:pPr>
        <w:jc w:val="center"/>
        <w:rPr>
          <w:sz w:val="22"/>
          <w:szCs w:val="22"/>
        </w:rPr>
      </w:pPr>
    </w:p>
    <w:sdt>
      <w:sdtPr>
        <w:rPr>
          <w:b/>
          <w:snapToGrid/>
          <w:color w:val="000000"/>
          <w:szCs w:val="24"/>
          <w:u w:val="single"/>
        </w:rPr>
        <w:alias w:val="Title"/>
        <w:tag w:val=""/>
        <w:id w:val="-1045676951"/>
        <w:placeholder>
          <w:docPart w:val="AB00FF1339D1413588C1827DC01A5441"/>
        </w:placeholder>
        <w:dataBinding w:prefixMappings="xmlns:ns0='http://purl.org/dc/elements/1.1/' xmlns:ns1='http://schemas.openxmlformats.org/package/2006/metadata/core-properties' " w:xpath="/ns1:coreProperties[1]/ns0:title[1]" w:storeItemID="{6C3C8BC8-F283-45AE-878A-BAB7291924A1}"/>
        <w:text/>
      </w:sdtPr>
      <w:sdtEndPr/>
      <w:sdtContent>
        <w:p w14:paraId="6502745A" w14:textId="500DA5DA" w:rsidR="00D839B9" w:rsidRDefault="00CA126A" w:rsidP="005C2338">
          <w:pPr>
            <w:jc w:val="center"/>
            <w:rPr>
              <w:sz w:val="22"/>
              <w:szCs w:val="22"/>
            </w:rPr>
          </w:pPr>
          <w:r>
            <w:rPr>
              <w:b/>
              <w:snapToGrid/>
              <w:color w:val="000000"/>
              <w:szCs w:val="24"/>
              <w:u w:val="single"/>
            </w:rPr>
            <w:t>Y Avenue Water Main Looping</w:t>
          </w:r>
        </w:p>
      </w:sdtContent>
    </w:sdt>
    <w:p w14:paraId="2A3682EE" w14:textId="751AFBD2" w:rsidR="00755CFE" w:rsidRPr="00A249CE" w:rsidRDefault="00BE6C87" w:rsidP="005C2338">
      <w:pPr>
        <w:jc w:val="center"/>
        <w:rPr>
          <w:sz w:val="22"/>
          <w:szCs w:val="22"/>
        </w:rPr>
      </w:pPr>
      <w:sdt>
        <w:sdtPr>
          <w:rPr>
            <w:sz w:val="22"/>
            <w:szCs w:val="22"/>
          </w:rPr>
          <w:alias w:val="Author"/>
          <w:tag w:val=""/>
          <w:id w:val="998765784"/>
          <w:placeholder>
            <w:docPart w:val="9B88C050CB18441181BD699A0736FE09"/>
          </w:placeholder>
          <w:dataBinding w:prefixMappings="xmlns:ns0='http://purl.org/dc/elements/1.1/' xmlns:ns1='http://schemas.openxmlformats.org/package/2006/metadata/core-properties' " w:xpath="/ns1:coreProperties[1]/ns0:creator[1]" w:storeItemID="{6C3C8BC8-F283-45AE-878A-BAB7291924A1}"/>
          <w:text/>
        </w:sdtPr>
        <w:sdtEndPr/>
        <w:sdtContent>
          <w:r w:rsidR="00554833">
            <w:rPr>
              <w:sz w:val="22"/>
              <w:szCs w:val="22"/>
            </w:rPr>
            <w:t>City of Sumner</w:t>
          </w:r>
        </w:sdtContent>
      </w:sdt>
      <w:r w:rsidR="00FE6EBC" w:rsidRPr="00A249CE">
        <w:rPr>
          <w:sz w:val="22"/>
          <w:szCs w:val="22"/>
        </w:rPr>
        <w:t>, Iowa Public Improvement Project</w:t>
      </w:r>
    </w:p>
    <w:p w14:paraId="08499CF6" w14:textId="77777777" w:rsidR="00755CFE" w:rsidRPr="00A249CE" w:rsidRDefault="00755CFE" w:rsidP="005C2338">
      <w:pPr>
        <w:jc w:val="both"/>
        <w:rPr>
          <w:sz w:val="22"/>
          <w:szCs w:val="22"/>
        </w:rPr>
      </w:pPr>
    </w:p>
    <w:p w14:paraId="0B173B33" w14:textId="77777777" w:rsidR="00755CFE" w:rsidRPr="00A249CE" w:rsidRDefault="00755CFE" w:rsidP="005C2338">
      <w:pPr>
        <w:jc w:val="both"/>
        <w:rPr>
          <w:sz w:val="22"/>
          <w:szCs w:val="22"/>
          <w:u w:val="single"/>
        </w:rPr>
      </w:pPr>
      <w:r w:rsidRPr="00A249CE">
        <w:rPr>
          <w:sz w:val="22"/>
          <w:szCs w:val="22"/>
          <w:u w:val="single"/>
        </w:rPr>
        <w:t>Public Hearing on Proposed Contract Documents and Estimated Costs for Improvement</w:t>
      </w:r>
    </w:p>
    <w:p w14:paraId="3CF560ED" w14:textId="135A14F9" w:rsidR="00F03E6D" w:rsidRPr="00573D0C" w:rsidRDefault="00FE6EBC" w:rsidP="00F03E6D">
      <w:pPr>
        <w:pStyle w:val="BodyText"/>
        <w:rPr>
          <w:rFonts w:ascii="Times New Roman" w:hAnsi="Times New Roman" w:cs="Times New Roman"/>
          <w:szCs w:val="22"/>
        </w:rPr>
      </w:pPr>
      <w:r w:rsidRPr="00A249CE">
        <w:rPr>
          <w:rFonts w:ascii="Times New Roman" w:hAnsi="Times New Roman" w:cs="Times New Roman"/>
          <w:szCs w:val="22"/>
        </w:rPr>
        <w:t xml:space="preserve">Notice is hereby given that a public hearing will be held by the </w:t>
      </w:r>
      <w:sdt>
        <w:sdtPr>
          <w:rPr>
            <w:rFonts w:ascii="Times New Roman" w:hAnsi="Times New Roman" w:cs="Times New Roman"/>
            <w:szCs w:val="22"/>
          </w:rPr>
          <w:alias w:val="Author"/>
          <w:tag w:val=""/>
          <w:id w:val="-800079066"/>
          <w:placeholder>
            <w:docPart w:val="FD61176367FB44EFBFB3330A120836C2"/>
          </w:placeholder>
          <w:dataBinding w:prefixMappings="xmlns:ns0='http://purl.org/dc/elements/1.1/' xmlns:ns1='http://schemas.openxmlformats.org/package/2006/metadata/core-properties' " w:xpath="/ns1:coreProperties[1]/ns0:creator[1]" w:storeItemID="{6C3C8BC8-F283-45AE-878A-BAB7291924A1}"/>
          <w:text/>
        </w:sdtPr>
        <w:sdtEndPr/>
        <w:sdtContent>
          <w:r w:rsidR="00554833">
            <w:rPr>
              <w:rFonts w:ascii="Times New Roman" w:hAnsi="Times New Roman" w:cs="Times New Roman"/>
              <w:szCs w:val="22"/>
            </w:rPr>
            <w:t>City of Sumner</w:t>
          </w:r>
        </w:sdtContent>
      </w:sdt>
      <w:r w:rsidRPr="00A249CE">
        <w:rPr>
          <w:rFonts w:ascii="Times New Roman" w:hAnsi="Times New Roman" w:cs="Times New Roman"/>
          <w:szCs w:val="22"/>
        </w:rPr>
        <w:t xml:space="preserve"> on the proposed contract </w:t>
      </w:r>
      <w:r w:rsidRPr="00336850">
        <w:rPr>
          <w:rFonts w:ascii="Times New Roman" w:hAnsi="Times New Roman" w:cs="Times New Roman"/>
          <w:szCs w:val="22"/>
        </w:rPr>
        <w:t xml:space="preserve">documents (plans, specifications, and form of contract) and estimated cost for the improvement at its meeting </w:t>
      </w:r>
      <w:r w:rsidRPr="00573D0C">
        <w:rPr>
          <w:rFonts w:ascii="Times New Roman" w:hAnsi="Times New Roman" w:cs="Times New Roman"/>
          <w:szCs w:val="22"/>
        </w:rPr>
        <w:t xml:space="preserve">at </w:t>
      </w:r>
      <w:sdt>
        <w:sdtPr>
          <w:rPr>
            <w:rFonts w:ascii="Times New Roman" w:hAnsi="Times New Roman" w:cs="Times New Roman"/>
            <w:b/>
            <w:szCs w:val="22"/>
            <w:u w:val="single"/>
          </w:rPr>
          <w:id w:val="-1934351465"/>
          <w:placeholder>
            <w:docPart w:val="D7E6A0C0A01240DAAF8469234F2C6BEB"/>
          </w:placeholder>
          <w:text/>
        </w:sdtPr>
        <w:sdtEndPr/>
        <w:sdtContent>
          <w:r w:rsidR="008E2579" w:rsidRPr="00573D0C">
            <w:rPr>
              <w:rFonts w:ascii="Times New Roman" w:hAnsi="Times New Roman" w:cs="Times New Roman"/>
              <w:b/>
              <w:szCs w:val="22"/>
              <w:u w:val="single"/>
            </w:rPr>
            <w:t>6:</w:t>
          </w:r>
          <w:r w:rsidR="00F9305C" w:rsidRPr="00573D0C">
            <w:rPr>
              <w:rFonts w:ascii="Times New Roman" w:hAnsi="Times New Roman" w:cs="Times New Roman"/>
              <w:b/>
              <w:szCs w:val="22"/>
              <w:u w:val="single"/>
            </w:rPr>
            <w:t>3</w:t>
          </w:r>
          <w:r w:rsidR="008E2579" w:rsidRPr="00573D0C">
            <w:rPr>
              <w:rFonts w:ascii="Times New Roman" w:hAnsi="Times New Roman" w:cs="Times New Roman"/>
              <w:b/>
              <w:szCs w:val="22"/>
              <w:u w:val="single"/>
            </w:rPr>
            <w:t>0 PM</w:t>
          </w:r>
        </w:sdtContent>
      </w:sdt>
      <w:r w:rsidRPr="00573D0C">
        <w:rPr>
          <w:rFonts w:ascii="Times New Roman" w:hAnsi="Times New Roman" w:cs="Times New Roman"/>
          <w:szCs w:val="22"/>
        </w:rPr>
        <w:t xml:space="preserve"> on </w:t>
      </w:r>
      <w:sdt>
        <w:sdtPr>
          <w:rPr>
            <w:rFonts w:ascii="Times New Roman" w:hAnsi="Times New Roman" w:cs="Times New Roman"/>
            <w:b/>
            <w:szCs w:val="22"/>
            <w:u w:val="single"/>
          </w:rPr>
          <w:id w:val="-1625604110"/>
          <w:placeholder>
            <w:docPart w:val="D7E6A0C0A01240DAAF8469234F2C6BEB"/>
          </w:placeholder>
          <w:text/>
        </w:sdtPr>
        <w:sdtEndPr/>
        <w:sdtContent>
          <w:r w:rsidR="009A23A3" w:rsidRPr="00573D0C">
            <w:rPr>
              <w:rFonts w:ascii="Times New Roman" w:hAnsi="Times New Roman" w:cs="Times New Roman"/>
              <w:b/>
              <w:szCs w:val="22"/>
              <w:u w:val="single"/>
            </w:rPr>
            <w:t>November 2, 2026</w:t>
          </w:r>
        </w:sdtContent>
      </w:sdt>
      <w:r w:rsidRPr="00573D0C">
        <w:rPr>
          <w:rFonts w:ascii="Times New Roman" w:hAnsi="Times New Roman" w:cs="Times New Roman"/>
          <w:szCs w:val="22"/>
        </w:rPr>
        <w:t xml:space="preserve">, in </w:t>
      </w:r>
      <w:r w:rsidR="00D839B9" w:rsidRPr="00573D0C">
        <w:rPr>
          <w:rFonts w:ascii="Times New Roman" w:hAnsi="Times New Roman" w:cs="Times New Roman"/>
          <w:szCs w:val="22"/>
        </w:rPr>
        <w:t>the</w:t>
      </w:r>
      <w:r w:rsidRPr="00573D0C">
        <w:rPr>
          <w:rFonts w:ascii="Times New Roman" w:hAnsi="Times New Roman" w:cs="Times New Roman"/>
          <w:szCs w:val="22"/>
        </w:rPr>
        <w:t xml:space="preserve"> </w:t>
      </w:r>
      <w:sdt>
        <w:sdtPr>
          <w:rPr>
            <w:rFonts w:ascii="Times New Roman" w:hAnsi="Times New Roman" w:cs="Times New Roman"/>
            <w:b/>
            <w:szCs w:val="22"/>
            <w:u w:val="single"/>
          </w:rPr>
          <w:id w:val="1850292398"/>
          <w:placeholder>
            <w:docPart w:val="D7E6A0C0A01240DAAF8469234F2C6BEB"/>
          </w:placeholder>
          <w:text/>
        </w:sdtPr>
        <w:sdtEndPr/>
        <w:sdtContent>
          <w:r w:rsidR="008E2579" w:rsidRPr="00573D0C">
            <w:rPr>
              <w:rFonts w:ascii="Times New Roman" w:hAnsi="Times New Roman" w:cs="Times New Roman"/>
              <w:b/>
              <w:szCs w:val="22"/>
              <w:u w:val="single"/>
            </w:rPr>
            <w:t>City Council Chambers, City Hall,</w:t>
          </w:r>
        </w:sdtContent>
      </w:sdt>
      <w:r w:rsidRPr="00573D0C">
        <w:rPr>
          <w:rFonts w:ascii="Times New Roman" w:hAnsi="Times New Roman" w:cs="Times New Roman"/>
          <w:szCs w:val="22"/>
        </w:rPr>
        <w:t xml:space="preserve"> </w:t>
      </w:r>
      <w:sdt>
        <w:sdtPr>
          <w:rPr>
            <w:rFonts w:ascii="Times New Roman" w:hAnsi="Times New Roman" w:cs="Times New Roman"/>
            <w:b/>
            <w:bCs/>
            <w:szCs w:val="22"/>
            <w:u w:val="single"/>
          </w:rPr>
          <w:alias w:val="Company Address"/>
          <w:tag w:val=""/>
          <w:id w:val="564227466"/>
          <w:placeholder>
            <w:docPart w:val="7DCD80BE417C41E6B5ECD0C34860967C"/>
          </w:placeholder>
          <w:dataBinding w:prefixMappings="xmlns:ns0='http://schemas.microsoft.com/office/2006/coverPageProps' " w:xpath="/ns0:CoverPageProperties[1]/ns0:CompanyAddress[1]" w:storeItemID="{55AF091B-3C7A-41E3-B477-F2FDAA23CFDA}"/>
          <w:text/>
        </w:sdtPr>
        <w:sdtEndPr/>
        <w:sdtContent>
          <w:r w:rsidR="00061CAD" w:rsidRPr="00573D0C">
            <w:rPr>
              <w:rFonts w:ascii="Times New Roman" w:hAnsi="Times New Roman" w:cs="Times New Roman"/>
              <w:b/>
              <w:bCs/>
              <w:szCs w:val="22"/>
              <w:u w:val="single"/>
            </w:rPr>
            <w:t>105 East 1st Street</w:t>
          </w:r>
        </w:sdtContent>
      </w:sdt>
      <w:r w:rsidR="00500CAE" w:rsidRPr="00573D0C">
        <w:rPr>
          <w:rFonts w:ascii="Times New Roman" w:hAnsi="Times New Roman" w:cs="Times New Roman"/>
          <w:szCs w:val="22"/>
        </w:rPr>
        <w:t xml:space="preserve"> </w:t>
      </w:r>
      <w:r w:rsidRPr="00573D0C">
        <w:rPr>
          <w:rFonts w:ascii="Times New Roman" w:hAnsi="Times New Roman" w:cs="Times New Roman"/>
          <w:szCs w:val="22"/>
        </w:rPr>
        <w:t xml:space="preserve">for the </w:t>
      </w:r>
      <w:sdt>
        <w:sdtPr>
          <w:rPr>
            <w:rFonts w:ascii="Times New Roman" w:hAnsi="Times New Roman" w:cs="Times New Roman"/>
            <w:b/>
            <w:szCs w:val="22"/>
            <w:u w:val="single"/>
          </w:rPr>
          <w:alias w:val="Title"/>
          <w:tag w:val=""/>
          <w:id w:val="-1741788263"/>
          <w:placeholder>
            <w:docPart w:val="1F01ED32D70C4CCCBC0A1E44CB109595"/>
          </w:placeholder>
          <w:dataBinding w:prefixMappings="xmlns:ns0='http://purl.org/dc/elements/1.1/' xmlns:ns1='http://schemas.openxmlformats.org/package/2006/metadata/core-properties' " w:xpath="/ns1:coreProperties[1]/ns0:title[1]" w:storeItemID="{6C3C8BC8-F283-45AE-878A-BAB7291924A1}"/>
          <w:text/>
        </w:sdtPr>
        <w:sdtEndPr/>
        <w:sdtContent>
          <w:r w:rsidR="00CA126A" w:rsidRPr="00573D0C">
            <w:rPr>
              <w:rFonts w:ascii="Times New Roman" w:hAnsi="Times New Roman" w:cs="Times New Roman"/>
              <w:b/>
              <w:szCs w:val="22"/>
              <w:u w:val="single"/>
            </w:rPr>
            <w:t>Y Avenue Water Main Looping</w:t>
          </w:r>
        </w:sdtContent>
      </w:sdt>
      <w:r w:rsidR="00DF065D" w:rsidRPr="00573D0C">
        <w:rPr>
          <w:rFonts w:ascii="Times New Roman" w:hAnsi="Times New Roman" w:cs="Times New Roman"/>
          <w:szCs w:val="22"/>
        </w:rPr>
        <w:t xml:space="preserve"> project.</w:t>
      </w:r>
    </w:p>
    <w:p w14:paraId="2C942908" w14:textId="77777777" w:rsidR="00755CFE" w:rsidRPr="00573D0C" w:rsidRDefault="00755CFE" w:rsidP="005C2338">
      <w:pPr>
        <w:pStyle w:val="BodyText"/>
        <w:rPr>
          <w:rFonts w:ascii="Times New Roman" w:hAnsi="Times New Roman" w:cs="Times New Roman"/>
          <w:szCs w:val="22"/>
        </w:rPr>
      </w:pPr>
    </w:p>
    <w:p w14:paraId="7F45F6D0" w14:textId="77777777" w:rsidR="00755CFE" w:rsidRPr="00573D0C" w:rsidRDefault="00755CFE" w:rsidP="005C2338">
      <w:pPr>
        <w:pStyle w:val="BodyText"/>
        <w:rPr>
          <w:rFonts w:ascii="Times New Roman" w:hAnsi="Times New Roman" w:cs="Times New Roman"/>
          <w:szCs w:val="22"/>
          <w:u w:val="single"/>
        </w:rPr>
      </w:pPr>
      <w:r w:rsidRPr="00573D0C">
        <w:rPr>
          <w:rFonts w:ascii="Times New Roman" w:hAnsi="Times New Roman" w:cs="Times New Roman"/>
          <w:szCs w:val="22"/>
          <w:u w:val="single"/>
        </w:rPr>
        <w:t>Time and Place for Filing Sealed Proposals</w:t>
      </w:r>
    </w:p>
    <w:p w14:paraId="1A2A2E6F" w14:textId="18A98ED9" w:rsidR="0023495A" w:rsidRPr="00573D0C" w:rsidRDefault="0023495A" w:rsidP="0023495A">
      <w:pPr>
        <w:pStyle w:val="BodyText"/>
        <w:rPr>
          <w:rFonts w:ascii="Times New Roman" w:hAnsi="Times New Roman" w:cs="Times New Roman"/>
          <w:szCs w:val="22"/>
        </w:rPr>
      </w:pPr>
      <w:r w:rsidRPr="00573D0C">
        <w:rPr>
          <w:rFonts w:ascii="Times New Roman" w:hAnsi="Times New Roman" w:cs="Times New Roman"/>
          <w:szCs w:val="22"/>
        </w:rPr>
        <w:t xml:space="preserve">Sealed bids for the work comprising the improvements as stated below must be filed before </w:t>
      </w:r>
      <w:sdt>
        <w:sdtPr>
          <w:rPr>
            <w:rFonts w:ascii="Times New Roman" w:hAnsi="Times New Roman" w:cs="Times New Roman"/>
            <w:b/>
            <w:szCs w:val="22"/>
            <w:u w:val="single"/>
          </w:rPr>
          <w:id w:val="-46378071"/>
          <w:placeholder>
            <w:docPart w:val="B02DB5B25F7741F18BC01D839C0DEA53"/>
          </w:placeholder>
          <w:text/>
        </w:sdtPr>
        <w:sdtEndPr/>
        <w:sdtContent>
          <w:r w:rsidR="008E2579" w:rsidRPr="00573D0C">
            <w:rPr>
              <w:rFonts w:ascii="Times New Roman" w:hAnsi="Times New Roman" w:cs="Times New Roman"/>
              <w:b/>
              <w:szCs w:val="22"/>
              <w:u w:val="single"/>
            </w:rPr>
            <w:t>2:00 PM</w:t>
          </w:r>
        </w:sdtContent>
      </w:sdt>
      <w:r w:rsidR="003D5DA3" w:rsidRPr="00573D0C">
        <w:rPr>
          <w:rFonts w:ascii="Times New Roman" w:hAnsi="Times New Roman" w:cs="Times New Roman"/>
          <w:szCs w:val="22"/>
        </w:rPr>
        <w:t xml:space="preserve"> </w:t>
      </w:r>
      <w:r w:rsidRPr="00573D0C">
        <w:rPr>
          <w:rFonts w:ascii="Times New Roman" w:hAnsi="Times New Roman" w:cs="Times New Roman"/>
          <w:szCs w:val="22"/>
        </w:rPr>
        <w:t xml:space="preserve">according to the clock in </w:t>
      </w:r>
      <w:sdt>
        <w:sdtPr>
          <w:rPr>
            <w:rFonts w:ascii="Times New Roman" w:hAnsi="Times New Roman" w:cs="Times New Roman"/>
            <w:szCs w:val="22"/>
          </w:rPr>
          <w:alias w:val="Author"/>
          <w:tag w:val=""/>
          <w:id w:val="1142616907"/>
          <w:placeholder>
            <w:docPart w:val="F0A5DB402D144B60862BBBBAFA6BFAF1"/>
          </w:placeholder>
          <w:dataBinding w:prefixMappings="xmlns:ns0='http://purl.org/dc/elements/1.1/' xmlns:ns1='http://schemas.openxmlformats.org/package/2006/metadata/core-properties' " w:xpath="/ns1:coreProperties[1]/ns0:creator[1]" w:storeItemID="{6C3C8BC8-F283-45AE-878A-BAB7291924A1}"/>
          <w:text/>
        </w:sdtPr>
        <w:sdtEndPr/>
        <w:sdtContent>
          <w:r w:rsidR="00554833" w:rsidRPr="00573D0C">
            <w:rPr>
              <w:rFonts w:ascii="Times New Roman" w:hAnsi="Times New Roman" w:cs="Times New Roman"/>
              <w:szCs w:val="22"/>
            </w:rPr>
            <w:t>City of Sumner</w:t>
          </w:r>
        </w:sdtContent>
      </w:sdt>
      <w:r w:rsidR="003D5DA3" w:rsidRPr="00573D0C">
        <w:rPr>
          <w:rFonts w:ascii="Times New Roman" w:hAnsi="Times New Roman" w:cs="Times New Roman"/>
          <w:szCs w:val="22"/>
        </w:rPr>
        <w:t xml:space="preserve"> </w:t>
      </w:r>
      <w:sdt>
        <w:sdtPr>
          <w:rPr>
            <w:rFonts w:ascii="Times New Roman" w:hAnsi="Times New Roman" w:cs="Times New Roman"/>
            <w:b/>
            <w:szCs w:val="22"/>
            <w:u w:val="single"/>
          </w:rPr>
          <w:id w:val="-1544055424"/>
          <w:placeholder>
            <w:docPart w:val="3A79CF2D77024BC1A6643264470F8877"/>
          </w:placeholder>
          <w:text/>
        </w:sdtPr>
        <w:sdtEndPr/>
        <w:sdtContent>
          <w:r w:rsidR="008E2579" w:rsidRPr="00573D0C">
            <w:rPr>
              <w:rFonts w:ascii="Times New Roman" w:hAnsi="Times New Roman" w:cs="Times New Roman"/>
              <w:b/>
              <w:szCs w:val="22"/>
              <w:u w:val="single"/>
            </w:rPr>
            <w:t>City Hall</w:t>
          </w:r>
        </w:sdtContent>
      </w:sdt>
      <w:r w:rsidR="00500CAE" w:rsidRPr="00573D0C">
        <w:rPr>
          <w:rFonts w:ascii="Times New Roman" w:hAnsi="Times New Roman" w:cs="Times New Roman"/>
          <w:b/>
          <w:szCs w:val="22"/>
          <w:u w:val="single"/>
        </w:rPr>
        <w:t xml:space="preserve">, </w:t>
      </w:r>
      <w:sdt>
        <w:sdtPr>
          <w:rPr>
            <w:rFonts w:ascii="Times New Roman" w:hAnsi="Times New Roman" w:cs="Times New Roman"/>
            <w:b/>
            <w:szCs w:val="22"/>
            <w:u w:val="single"/>
          </w:rPr>
          <w:alias w:val="Company Address"/>
          <w:tag w:val=""/>
          <w:id w:val="864880483"/>
          <w:placeholder>
            <w:docPart w:val="DCFFD2EB0B1D48E89D250446B4200407"/>
          </w:placeholder>
          <w:dataBinding w:prefixMappings="xmlns:ns0='http://schemas.microsoft.com/office/2006/coverPageProps' " w:xpath="/ns0:CoverPageProperties[1]/ns0:CompanyAddress[1]" w:storeItemID="{55AF091B-3C7A-41E3-B477-F2FDAA23CFDA}"/>
          <w:text/>
        </w:sdtPr>
        <w:sdtEndPr/>
        <w:sdtContent>
          <w:r w:rsidR="00061CAD" w:rsidRPr="00573D0C">
            <w:rPr>
              <w:rFonts w:ascii="Times New Roman" w:hAnsi="Times New Roman" w:cs="Times New Roman"/>
              <w:b/>
              <w:szCs w:val="22"/>
              <w:u w:val="single"/>
            </w:rPr>
            <w:t>105 East 1st Street</w:t>
          </w:r>
        </w:sdtContent>
      </w:sdt>
      <w:r w:rsidR="003D5DA3" w:rsidRPr="00573D0C">
        <w:rPr>
          <w:rFonts w:ascii="Times New Roman" w:hAnsi="Times New Roman" w:cs="Times New Roman"/>
          <w:szCs w:val="22"/>
        </w:rPr>
        <w:t xml:space="preserve"> </w:t>
      </w:r>
      <w:r w:rsidRPr="00573D0C">
        <w:rPr>
          <w:rFonts w:ascii="Times New Roman" w:hAnsi="Times New Roman" w:cs="Times New Roman"/>
          <w:szCs w:val="22"/>
        </w:rPr>
        <w:t xml:space="preserve">on the </w:t>
      </w:r>
      <w:sdt>
        <w:sdtPr>
          <w:rPr>
            <w:rFonts w:ascii="Times New Roman" w:hAnsi="Times New Roman" w:cs="Times New Roman"/>
            <w:b/>
            <w:szCs w:val="22"/>
            <w:u w:val="single"/>
          </w:rPr>
          <w:id w:val="-151368527"/>
          <w:placeholder>
            <w:docPart w:val="D3D74B6F689D4201B6763A3CCB958E36"/>
          </w:placeholder>
          <w:text/>
        </w:sdtPr>
        <w:sdtEndPr/>
        <w:sdtContent>
          <w:r w:rsidR="009A23A3" w:rsidRPr="00573D0C">
            <w:rPr>
              <w:rFonts w:ascii="Times New Roman" w:hAnsi="Times New Roman" w:cs="Times New Roman"/>
              <w:b/>
              <w:szCs w:val="22"/>
              <w:u w:val="single"/>
            </w:rPr>
            <w:t>29th</w:t>
          </w:r>
          <w:r w:rsidR="00DF147E" w:rsidRPr="00573D0C">
            <w:rPr>
              <w:rFonts w:ascii="Times New Roman" w:hAnsi="Times New Roman" w:cs="Times New Roman"/>
              <w:b/>
              <w:szCs w:val="22"/>
              <w:u w:val="single"/>
            </w:rPr>
            <w:t xml:space="preserve"> day of </w:t>
          </w:r>
          <w:r w:rsidR="009A23A3" w:rsidRPr="00573D0C">
            <w:rPr>
              <w:rFonts w:ascii="Times New Roman" w:hAnsi="Times New Roman" w:cs="Times New Roman"/>
              <w:b/>
              <w:szCs w:val="22"/>
              <w:u w:val="single"/>
            </w:rPr>
            <w:t>October</w:t>
          </w:r>
          <w:r w:rsidR="00DF147E" w:rsidRPr="00573D0C">
            <w:rPr>
              <w:rFonts w:ascii="Times New Roman" w:hAnsi="Times New Roman" w:cs="Times New Roman"/>
              <w:b/>
              <w:szCs w:val="22"/>
              <w:u w:val="single"/>
            </w:rPr>
            <w:t>,</w:t>
          </w:r>
          <w:r w:rsidR="008E2579" w:rsidRPr="00573D0C">
            <w:rPr>
              <w:rFonts w:ascii="Times New Roman" w:hAnsi="Times New Roman" w:cs="Times New Roman"/>
              <w:b/>
              <w:szCs w:val="22"/>
              <w:u w:val="single"/>
            </w:rPr>
            <w:t xml:space="preserve"> 202</w:t>
          </w:r>
          <w:r w:rsidR="009A23A3" w:rsidRPr="00573D0C">
            <w:rPr>
              <w:rFonts w:ascii="Times New Roman" w:hAnsi="Times New Roman" w:cs="Times New Roman"/>
              <w:b/>
              <w:szCs w:val="22"/>
              <w:u w:val="single"/>
            </w:rPr>
            <w:t>6</w:t>
          </w:r>
        </w:sdtContent>
      </w:sdt>
      <w:r w:rsidR="00DF147E" w:rsidRPr="00573D0C">
        <w:rPr>
          <w:rFonts w:ascii="Times New Roman" w:hAnsi="Times New Roman" w:cs="Times New Roman"/>
          <w:b/>
          <w:szCs w:val="22"/>
        </w:rPr>
        <w:t xml:space="preserve"> </w:t>
      </w:r>
      <w:r w:rsidRPr="00573D0C">
        <w:rPr>
          <w:rFonts w:ascii="Times New Roman" w:hAnsi="Times New Roman" w:cs="Times New Roman"/>
          <w:szCs w:val="22"/>
        </w:rPr>
        <w:t xml:space="preserve">at the reception desk in said </w:t>
      </w:r>
      <w:sdt>
        <w:sdtPr>
          <w:rPr>
            <w:rFonts w:ascii="Times New Roman" w:hAnsi="Times New Roman" w:cs="Times New Roman"/>
            <w:b/>
            <w:szCs w:val="22"/>
            <w:u w:val="single"/>
          </w:rPr>
          <w:id w:val="522678957"/>
          <w:placeholder>
            <w:docPart w:val="D6508F19E3B5410D918F57AEF58D7FD0"/>
          </w:placeholder>
          <w:text/>
        </w:sdtPr>
        <w:sdtEndPr/>
        <w:sdtContent>
          <w:r w:rsidR="008E2579" w:rsidRPr="00573D0C">
            <w:rPr>
              <w:rFonts w:ascii="Times New Roman" w:hAnsi="Times New Roman" w:cs="Times New Roman"/>
              <w:b/>
              <w:szCs w:val="22"/>
              <w:u w:val="single"/>
            </w:rPr>
            <w:t>City Hall</w:t>
          </w:r>
        </w:sdtContent>
      </w:sdt>
      <w:r w:rsidRPr="00573D0C">
        <w:rPr>
          <w:rFonts w:ascii="Times New Roman" w:hAnsi="Times New Roman" w:cs="Times New Roman"/>
          <w:szCs w:val="22"/>
        </w:rPr>
        <w:t>.</w:t>
      </w:r>
      <w:r w:rsidR="00C1328C" w:rsidRPr="00573D0C">
        <w:rPr>
          <w:rFonts w:ascii="Times New Roman" w:hAnsi="Times New Roman" w:cs="Times New Roman"/>
          <w:szCs w:val="22"/>
        </w:rPr>
        <w:t xml:space="preserve"> </w:t>
      </w:r>
      <w:r w:rsidRPr="00573D0C">
        <w:rPr>
          <w:rFonts w:ascii="Times New Roman" w:hAnsi="Times New Roman" w:cs="Times New Roman"/>
          <w:szCs w:val="22"/>
        </w:rPr>
        <w:t>Bids received after the deadline for submission of bids as stated herein shall not be considered and shall be returned to the late bidder unopened.</w:t>
      </w:r>
    </w:p>
    <w:p w14:paraId="21C5812B" w14:textId="77777777" w:rsidR="00FE6EBC" w:rsidRPr="00573D0C" w:rsidRDefault="00FE6EBC" w:rsidP="005C2338">
      <w:pPr>
        <w:pStyle w:val="BodyText"/>
        <w:rPr>
          <w:rFonts w:ascii="Times New Roman" w:hAnsi="Times New Roman" w:cs="Times New Roman"/>
          <w:szCs w:val="22"/>
        </w:rPr>
      </w:pPr>
    </w:p>
    <w:p w14:paraId="30F9137B" w14:textId="77777777" w:rsidR="00755CFE" w:rsidRPr="00573D0C" w:rsidRDefault="00755CFE" w:rsidP="005C2338">
      <w:pPr>
        <w:pStyle w:val="BodyText"/>
        <w:rPr>
          <w:rFonts w:ascii="Times New Roman" w:hAnsi="Times New Roman" w:cs="Times New Roman"/>
          <w:szCs w:val="22"/>
          <w:u w:val="single"/>
        </w:rPr>
      </w:pPr>
      <w:r w:rsidRPr="00573D0C">
        <w:rPr>
          <w:rFonts w:ascii="Times New Roman" w:hAnsi="Times New Roman" w:cs="Times New Roman"/>
          <w:szCs w:val="22"/>
          <w:u w:val="single"/>
        </w:rPr>
        <w:t>Time and Place Sealed Proposals Will be Opened and Considered</w:t>
      </w:r>
    </w:p>
    <w:p w14:paraId="1D5A9E24" w14:textId="1009041C" w:rsidR="00755CFE" w:rsidRPr="00573D0C" w:rsidRDefault="00FE6EBC" w:rsidP="005C2338">
      <w:pPr>
        <w:pStyle w:val="BodyText"/>
        <w:rPr>
          <w:rFonts w:ascii="Times New Roman" w:hAnsi="Times New Roman" w:cs="Times New Roman"/>
          <w:szCs w:val="22"/>
        </w:rPr>
      </w:pPr>
      <w:r w:rsidRPr="00573D0C">
        <w:rPr>
          <w:rFonts w:ascii="Times New Roman" w:hAnsi="Times New Roman" w:cs="Times New Roman"/>
          <w:szCs w:val="22"/>
        </w:rPr>
        <w:t xml:space="preserve">Sealed proposals will be opened and bids tabulated at </w:t>
      </w:r>
      <w:sdt>
        <w:sdtPr>
          <w:rPr>
            <w:rFonts w:ascii="Times New Roman" w:hAnsi="Times New Roman" w:cs="Times New Roman"/>
            <w:b/>
            <w:szCs w:val="22"/>
            <w:u w:val="single"/>
          </w:rPr>
          <w:id w:val="-565184642"/>
          <w:placeholder>
            <w:docPart w:val="D7E6A0C0A01240DAAF8469234F2C6BEB"/>
          </w:placeholder>
          <w:text/>
        </w:sdtPr>
        <w:sdtEndPr/>
        <w:sdtContent>
          <w:r w:rsidR="008E2579" w:rsidRPr="00573D0C">
            <w:rPr>
              <w:rFonts w:ascii="Times New Roman" w:hAnsi="Times New Roman" w:cs="Times New Roman"/>
              <w:b/>
              <w:szCs w:val="22"/>
              <w:u w:val="single"/>
            </w:rPr>
            <w:t>2:00 PM</w:t>
          </w:r>
        </w:sdtContent>
      </w:sdt>
      <w:r w:rsidRPr="00573D0C">
        <w:rPr>
          <w:rFonts w:ascii="Times New Roman" w:hAnsi="Times New Roman" w:cs="Times New Roman"/>
          <w:szCs w:val="22"/>
        </w:rPr>
        <w:t xml:space="preserve"> on </w:t>
      </w:r>
      <w:sdt>
        <w:sdtPr>
          <w:rPr>
            <w:rFonts w:ascii="Times New Roman" w:hAnsi="Times New Roman" w:cs="Times New Roman"/>
            <w:b/>
            <w:szCs w:val="22"/>
            <w:u w:val="single"/>
          </w:rPr>
          <w:id w:val="324638673"/>
          <w:placeholder>
            <w:docPart w:val="D7E6A0C0A01240DAAF8469234F2C6BEB"/>
          </w:placeholder>
          <w:text/>
        </w:sdtPr>
        <w:sdtEndPr/>
        <w:sdtContent>
          <w:r w:rsidR="009A23A3" w:rsidRPr="00573D0C">
            <w:rPr>
              <w:rFonts w:ascii="Times New Roman" w:hAnsi="Times New Roman" w:cs="Times New Roman"/>
              <w:b/>
              <w:szCs w:val="22"/>
              <w:u w:val="single"/>
            </w:rPr>
            <w:t>October 29, 2026</w:t>
          </w:r>
        </w:sdtContent>
      </w:sdt>
      <w:r w:rsidRPr="00573D0C">
        <w:rPr>
          <w:rFonts w:ascii="Times New Roman" w:hAnsi="Times New Roman" w:cs="Times New Roman"/>
          <w:szCs w:val="22"/>
        </w:rPr>
        <w:t xml:space="preserve">, in </w:t>
      </w:r>
      <w:r w:rsidR="00D839B9" w:rsidRPr="00573D0C">
        <w:rPr>
          <w:rFonts w:ascii="Times New Roman" w:hAnsi="Times New Roman" w:cs="Times New Roman"/>
          <w:szCs w:val="22"/>
        </w:rPr>
        <w:t>said</w:t>
      </w:r>
      <w:r w:rsidRPr="00573D0C">
        <w:rPr>
          <w:rFonts w:ascii="Times New Roman" w:hAnsi="Times New Roman" w:cs="Times New Roman"/>
          <w:szCs w:val="22"/>
        </w:rPr>
        <w:t xml:space="preserve"> </w:t>
      </w:r>
      <w:sdt>
        <w:sdtPr>
          <w:rPr>
            <w:rFonts w:ascii="Times New Roman" w:hAnsi="Times New Roman" w:cs="Times New Roman"/>
            <w:b/>
            <w:szCs w:val="22"/>
            <w:u w:val="single"/>
          </w:rPr>
          <w:id w:val="-1966418010"/>
          <w:placeholder>
            <w:docPart w:val="D7E6A0C0A01240DAAF8469234F2C6BEB"/>
          </w:placeholder>
          <w:text/>
        </w:sdtPr>
        <w:sdtEndPr/>
        <w:sdtContent>
          <w:r w:rsidR="008E2579" w:rsidRPr="00573D0C">
            <w:rPr>
              <w:rFonts w:ascii="Times New Roman" w:hAnsi="Times New Roman" w:cs="Times New Roman"/>
              <w:b/>
              <w:szCs w:val="22"/>
              <w:u w:val="single"/>
            </w:rPr>
            <w:t>City Hall</w:t>
          </w:r>
        </w:sdtContent>
      </w:sdt>
      <w:r w:rsidR="00500CAE" w:rsidRPr="00573D0C">
        <w:rPr>
          <w:rFonts w:ascii="Times New Roman" w:hAnsi="Times New Roman" w:cs="Times New Roman"/>
          <w:b/>
          <w:szCs w:val="22"/>
          <w:u w:val="single"/>
        </w:rPr>
        <w:t xml:space="preserve">, </w:t>
      </w:r>
      <w:sdt>
        <w:sdtPr>
          <w:rPr>
            <w:rFonts w:ascii="Times New Roman" w:hAnsi="Times New Roman" w:cs="Times New Roman"/>
            <w:b/>
            <w:szCs w:val="22"/>
            <w:u w:val="single"/>
          </w:rPr>
          <w:alias w:val="Company Address"/>
          <w:tag w:val=""/>
          <w:id w:val="-1907986734"/>
          <w:placeholder>
            <w:docPart w:val="D8E45EDF47BE4DB7B9220B78BDA95E4A"/>
          </w:placeholder>
          <w:dataBinding w:prefixMappings="xmlns:ns0='http://schemas.microsoft.com/office/2006/coverPageProps' " w:xpath="/ns0:CoverPageProperties[1]/ns0:CompanyAddress[1]" w:storeItemID="{55AF091B-3C7A-41E3-B477-F2FDAA23CFDA}"/>
          <w:text/>
        </w:sdtPr>
        <w:sdtEndPr/>
        <w:sdtContent>
          <w:r w:rsidR="00061CAD" w:rsidRPr="00573D0C">
            <w:rPr>
              <w:rFonts w:ascii="Times New Roman" w:hAnsi="Times New Roman" w:cs="Times New Roman"/>
              <w:b/>
              <w:szCs w:val="22"/>
              <w:u w:val="single"/>
            </w:rPr>
            <w:t>105 East 1st Street</w:t>
          </w:r>
        </w:sdtContent>
      </w:sdt>
      <w:r w:rsidRPr="00573D0C">
        <w:rPr>
          <w:rFonts w:ascii="Times New Roman" w:hAnsi="Times New Roman" w:cs="Times New Roman"/>
          <w:szCs w:val="22"/>
        </w:rPr>
        <w:t xml:space="preserve"> for consideration by the </w:t>
      </w:r>
      <w:r w:rsidR="00F03E6D" w:rsidRPr="00573D0C">
        <w:rPr>
          <w:rFonts w:ascii="Times New Roman" w:hAnsi="Times New Roman" w:cs="Times New Roman"/>
          <w:szCs w:val="22"/>
        </w:rPr>
        <w:t xml:space="preserve">City Council of </w:t>
      </w:r>
      <w:sdt>
        <w:sdtPr>
          <w:rPr>
            <w:rFonts w:ascii="Times New Roman" w:hAnsi="Times New Roman" w:cs="Times New Roman"/>
            <w:szCs w:val="22"/>
          </w:rPr>
          <w:alias w:val="Author"/>
          <w:tag w:val=""/>
          <w:id w:val="-721052489"/>
          <w:placeholder>
            <w:docPart w:val="9CB40110F77742EF9CC564B0EC3BBF16"/>
          </w:placeholder>
          <w:dataBinding w:prefixMappings="xmlns:ns0='http://purl.org/dc/elements/1.1/' xmlns:ns1='http://schemas.openxmlformats.org/package/2006/metadata/core-properties' " w:xpath="/ns1:coreProperties[1]/ns0:creator[1]" w:storeItemID="{6C3C8BC8-F283-45AE-878A-BAB7291924A1}"/>
          <w:text/>
        </w:sdtPr>
        <w:sdtEndPr/>
        <w:sdtContent>
          <w:r w:rsidR="00554833" w:rsidRPr="00573D0C">
            <w:rPr>
              <w:rFonts w:ascii="Times New Roman" w:hAnsi="Times New Roman" w:cs="Times New Roman"/>
              <w:szCs w:val="22"/>
            </w:rPr>
            <w:t>City of Sumner</w:t>
          </w:r>
        </w:sdtContent>
      </w:sdt>
      <w:r w:rsidR="00F03E6D" w:rsidRPr="00573D0C">
        <w:rPr>
          <w:rFonts w:ascii="Times New Roman" w:hAnsi="Times New Roman" w:cs="Times New Roman"/>
          <w:szCs w:val="22"/>
        </w:rPr>
        <w:t>, Iowa</w:t>
      </w:r>
      <w:r w:rsidRPr="00573D0C">
        <w:rPr>
          <w:rFonts w:ascii="Times New Roman" w:hAnsi="Times New Roman" w:cs="Times New Roman"/>
          <w:szCs w:val="22"/>
        </w:rPr>
        <w:t xml:space="preserve"> at its meeting on </w:t>
      </w:r>
      <w:sdt>
        <w:sdtPr>
          <w:rPr>
            <w:rFonts w:ascii="Times New Roman" w:hAnsi="Times New Roman" w:cs="Times New Roman"/>
            <w:b/>
            <w:szCs w:val="22"/>
            <w:u w:val="single"/>
          </w:rPr>
          <w:id w:val="1441880949"/>
          <w:placeholder>
            <w:docPart w:val="D7E6A0C0A01240DAAF8469234F2C6BEB"/>
          </w:placeholder>
          <w:text/>
        </w:sdtPr>
        <w:sdtEndPr/>
        <w:sdtContent>
          <w:r w:rsidR="009A23A3" w:rsidRPr="00573D0C">
            <w:rPr>
              <w:rFonts w:ascii="Times New Roman" w:hAnsi="Times New Roman" w:cs="Times New Roman"/>
              <w:b/>
              <w:szCs w:val="22"/>
              <w:u w:val="single"/>
            </w:rPr>
            <w:t>November 2, 2026</w:t>
          </w:r>
        </w:sdtContent>
      </w:sdt>
      <w:r w:rsidR="00F03E6D" w:rsidRPr="00573D0C">
        <w:rPr>
          <w:rFonts w:ascii="Times New Roman" w:hAnsi="Times New Roman" w:cs="Times New Roman"/>
          <w:b/>
          <w:szCs w:val="22"/>
          <w:u w:val="single"/>
        </w:rPr>
        <w:t>,</w:t>
      </w:r>
      <w:r w:rsidR="00F03E6D" w:rsidRPr="00573D0C">
        <w:rPr>
          <w:rFonts w:ascii="Times New Roman" w:hAnsi="Times New Roman" w:cs="Times New Roman"/>
          <w:szCs w:val="22"/>
        </w:rPr>
        <w:t xml:space="preserve"> at </w:t>
      </w:r>
      <w:sdt>
        <w:sdtPr>
          <w:rPr>
            <w:rFonts w:ascii="Times New Roman" w:hAnsi="Times New Roman" w:cs="Times New Roman"/>
            <w:b/>
            <w:szCs w:val="22"/>
            <w:u w:val="single"/>
          </w:rPr>
          <w:id w:val="993758882"/>
          <w:placeholder>
            <w:docPart w:val="3885A3010FDC410E97F906F81903D377"/>
          </w:placeholder>
          <w:text/>
        </w:sdtPr>
        <w:sdtEndPr/>
        <w:sdtContent>
          <w:r w:rsidR="008E2579" w:rsidRPr="00573D0C">
            <w:rPr>
              <w:rFonts w:ascii="Times New Roman" w:hAnsi="Times New Roman" w:cs="Times New Roman"/>
              <w:b/>
              <w:szCs w:val="22"/>
              <w:u w:val="single"/>
            </w:rPr>
            <w:t>6:</w:t>
          </w:r>
          <w:r w:rsidR="00F9305C" w:rsidRPr="00573D0C">
            <w:rPr>
              <w:rFonts w:ascii="Times New Roman" w:hAnsi="Times New Roman" w:cs="Times New Roman"/>
              <w:b/>
              <w:szCs w:val="22"/>
              <w:u w:val="single"/>
            </w:rPr>
            <w:t>3</w:t>
          </w:r>
          <w:r w:rsidR="008E2579" w:rsidRPr="00573D0C">
            <w:rPr>
              <w:rFonts w:ascii="Times New Roman" w:hAnsi="Times New Roman" w:cs="Times New Roman"/>
              <w:b/>
              <w:szCs w:val="22"/>
              <w:u w:val="single"/>
            </w:rPr>
            <w:t>0 PM</w:t>
          </w:r>
        </w:sdtContent>
      </w:sdt>
      <w:r w:rsidR="00F03E6D" w:rsidRPr="00573D0C">
        <w:rPr>
          <w:rFonts w:ascii="Times New Roman" w:hAnsi="Times New Roman" w:cs="Times New Roman"/>
          <w:szCs w:val="22"/>
        </w:rPr>
        <w:t xml:space="preserve">, in the </w:t>
      </w:r>
      <w:sdt>
        <w:sdtPr>
          <w:rPr>
            <w:rFonts w:ascii="Times New Roman" w:hAnsi="Times New Roman" w:cs="Times New Roman"/>
            <w:b/>
            <w:szCs w:val="22"/>
            <w:u w:val="single"/>
          </w:rPr>
          <w:id w:val="-196001971"/>
          <w:placeholder>
            <w:docPart w:val="D504A5DBDF2A43749220F8DBFF7FCF85"/>
          </w:placeholder>
          <w:text/>
        </w:sdtPr>
        <w:sdtEndPr/>
        <w:sdtContent>
          <w:r w:rsidR="008E2579" w:rsidRPr="00573D0C">
            <w:rPr>
              <w:rFonts w:ascii="Times New Roman" w:hAnsi="Times New Roman" w:cs="Times New Roman"/>
              <w:b/>
              <w:szCs w:val="22"/>
              <w:u w:val="single"/>
            </w:rPr>
            <w:t>City Hall Council Chambers</w:t>
          </w:r>
        </w:sdtContent>
      </w:sdt>
      <w:r w:rsidR="00DF147E" w:rsidRPr="00573D0C">
        <w:rPr>
          <w:rFonts w:ascii="Times New Roman" w:hAnsi="Times New Roman" w:cs="Times New Roman"/>
          <w:szCs w:val="22"/>
        </w:rPr>
        <w:t>.</w:t>
      </w:r>
      <w:r w:rsidRPr="00573D0C">
        <w:rPr>
          <w:rFonts w:ascii="Times New Roman" w:hAnsi="Times New Roman" w:cs="Times New Roman"/>
          <w:szCs w:val="22"/>
        </w:rPr>
        <w:t xml:space="preserve">  </w:t>
      </w:r>
      <w:r w:rsidR="00D839B9" w:rsidRPr="00573D0C">
        <w:rPr>
          <w:rFonts w:ascii="Times New Roman" w:hAnsi="Times New Roman" w:cs="Times New Roman"/>
          <w:szCs w:val="22"/>
        </w:rPr>
        <w:t>The City Council may award a Contract at said meeting, or at such other time and place as shall then be announced.</w:t>
      </w:r>
    </w:p>
    <w:p w14:paraId="38717D22" w14:textId="77777777" w:rsidR="00FE6EBC" w:rsidRPr="00573D0C" w:rsidRDefault="00FE6EBC" w:rsidP="005C2338">
      <w:pPr>
        <w:pStyle w:val="BodyText"/>
        <w:rPr>
          <w:rFonts w:ascii="Times New Roman" w:hAnsi="Times New Roman" w:cs="Times New Roman"/>
          <w:szCs w:val="22"/>
        </w:rPr>
      </w:pPr>
    </w:p>
    <w:p w14:paraId="74DA41B6" w14:textId="77777777" w:rsidR="00755CFE" w:rsidRPr="00573D0C" w:rsidRDefault="00755CFE" w:rsidP="005C2338">
      <w:pPr>
        <w:pStyle w:val="BodyText"/>
        <w:rPr>
          <w:rFonts w:ascii="Times New Roman" w:hAnsi="Times New Roman" w:cs="Times New Roman"/>
          <w:szCs w:val="22"/>
          <w:u w:val="single"/>
        </w:rPr>
      </w:pPr>
      <w:r w:rsidRPr="00573D0C">
        <w:rPr>
          <w:rFonts w:ascii="Times New Roman" w:hAnsi="Times New Roman" w:cs="Times New Roman"/>
          <w:szCs w:val="22"/>
          <w:u w:val="single"/>
        </w:rPr>
        <w:t>Commencement of Work</w:t>
      </w:r>
    </w:p>
    <w:p w14:paraId="53A3B0AC" w14:textId="27503F29" w:rsidR="00DF065D" w:rsidRPr="00336850" w:rsidRDefault="00DF065D" w:rsidP="00DF065D">
      <w:pPr>
        <w:jc w:val="both"/>
        <w:rPr>
          <w:sz w:val="22"/>
          <w:szCs w:val="22"/>
        </w:rPr>
      </w:pPr>
      <w:r w:rsidRPr="00573D0C">
        <w:rPr>
          <w:sz w:val="22"/>
          <w:szCs w:val="22"/>
        </w:rPr>
        <w:t>Work on the improvement shall be commenced any time after a written Notice to Proceed is issued</w:t>
      </w:r>
      <w:r w:rsidR="00004C9D" w:rsidRPr="00573D0C">
        <w:rPr>
          <w:sz w:val="22"/>
          <w:szCs w:val="22"/>
        </w:rPr>
        <w:t xml:space="preserve"> </w:t>
      </w:r>
      <w:r w:rsidRPr="00573D0C">
        <w:rPr>
          <w:sz w:val="22"/>
          <w:szCs w:val="22"/>
        </w:rPr>
        <w:t>and shall be completed as stated below</w:t>
      </w:r>
      <w:r w:rsidR="00004C9D" w:rsidRPr="00573D0C">
        <w:rPr>
          <w:sz w:val="22"/>
          <w:szCs w:val="22"/>
        </w:rPr>
        <w:t xml:space="preserve"> in the Completion of Work Section</w:t>
      </w:r>
      <w:r w:rsidRPr="00573D0C">
        <w:rPr>
          <w:sz w:val="22"/>
          <w:szCs w:val="22"/>
        </w:rPr>
        <w:t>.</w:t>
      </w:r>
      <w:r w:rsidR="00004C9D" w:rsidRPr="00573D0C">
        <w:rPr>
          <w:sz w:val="22"/>
          <w:szCs w:val="22"/>
        </w:rPr>
        <w:t xml:space="preserve"> The Notice to Proceed will be issued after </w:t>
      </w:r>
      <w:r w:rsidR="00522C40" w:rsidRPr="00573D0C">
        <w:rPr>
          <w:sz w:val="22"/>
          <w:szCs w:val="22"/>
        </w:rPr>
        <w:t>formal agreement</w:t>
      </w:r>
      <w:r w:rsidR="00004C9D" w:rsidRPr="00573D0C">
        <w:rPr>
          <w:sz w:val="22"/>
          <w:szCs w:val="22"/>
        </w:rPr>
        <w:t xml:space="preserve">, which is expected to occur in </w:t>
      </w:r>
      <w:r w:rsidR="00522C40" w:rsidRPr="00573D0C">
        <w:rPr>
          <w:b/>
          <w:sz w:val="22"/>
          <w:szCs w:val="22"/>
        </w:rPr>
        <w:t>the Fall of 2026</w:t>
      </w:r>
      <w:r w:rsidR="00004C9D" w:rsidRPr="00573D0C">
        <w:rPr>
          <w:b/>
          <w:sz w:val="22"/>
          <w:szCs w:val="22"/>
        </w:rPr>
        <w:t>.</w:t>
      </w:r>
      <w:r w:rsidR="00051C1D">
        <w:rPr>
          <w:b/>
          <w:sz w:val="22"/>
          <w:szCs w:val="22"/>
        </w:rPr>
        <w:t xml:space="preserve"> </w:t>
      </w:r>
    </w:p>
    <w:p w14:paraId="49BD866F" w14:textId="77777777" w:rsidR="00755CFE" w:rsidRPr="00336850" w:rsidRDefault="00755CFE" w:rsidP="005C2338">
      <w:pPr>
        <w:pStyle w:val="BodyText"/>
        <w:rPr>
          <w:rFonts w:ascii="Times New Roman" w:hAnsi="Times New Roman" w:cs="Times New Roman"/>
          <w:szCs w:val="22"/>
        </w:rPr>
      </w:pPr>
    </w:p>
    <w:p w14:paraId="06DB22E6" w14:textId="77777777" w:rsidR="00755CFE" w:rsidRPr="00336850" w:rsidRDefault="00755CFE" w:rsidP="005C2338">
      <w:pPr>
        <w:pStyle w:val="BodyText"/>
        <w:rPr>
          <w:rFonts w:ascii="Times New Roman" w:hAnsi="Times New Roman" w:cs="Times New Roman"/>
          <w:szCs w:val="22"/>
          <w:u w:val="single"/>
        </w:rPr>
      </w:pPr>
      <w:r w:rsidRPr="00336850">
        <w:rPr>
          <w:rFonts w:ascii="Times New Roman" w:hAnsi="Times New Roman" w:cs="Times New Roman"/>
          <w:szCs w:val="22"/>
          <w:u w:val="single"/>
        </w:rPr>
        <w:t>Contract Documents</w:t>
      </w:r>
    </w:p>
    <w:p w14:paraId="04B18A76" w14:textId="64A25F4A" w:rsidR="00755CFE" w:rsidRPr="00336850" w:rsidRDefault="00755CFE" w:rsidP="005C2338">
      <w:pPr>
        <w:jc w:val="both"/>
        <w:rPr>
          <w:sz w:val="22"/>
          <w:szCs w:val="22"/>
        </w:rPr>
      </w:pPr>
      <w:r w:rsidRPr="00336850">
        <w:rPr>
          <w:sz w:val="22"/>
          <w:szCs w:val="22"/>
        </w:rPr>
        <w:t xml:space="preserve">A copy of said plans, specifications, and form of contract, and estimated total cost is now on file in the office of the </w:t>
      </w:r>
      <w:sdt>
        <w:sdtPr>
          <w:rPr>
            <w:b/>
            <w:sz w:val="22"/>
            <w:szCs w:val="22"/>
            <w:u w:val="single"/>
          </w:rPr>
          <w:id w:val="-204791491"/>
          <w:placeholder>
            <w:docPart w:val="D7E6A0C0A01240DAAF8469234F2C6BEB"/>
          </w:placeholder>
          <w:text/>
        </w:sdtPr>
        <w:sdtEndPr/>
        <w:sdtContent>
          <w:r w:rsidR="008E2579">
            <w:rPr>
              <w:b/>
              <w:sz w:val="22"/>
              <w:szCs w:val="22"/>
              <w:u w:val="single"/>
            </w:rPr>
            <w:t>City Clerk</w:t>
          </w:r>
        </w:sdtContent>
      </w:sdt>
      <w:r w:rsidRPr="00336850">
        <w:rPr>
          <w:sz w:val="22"/>
          <w:szCs w:val="22"/>
        </w:rPr>
        <w:t xml:space="preserve"> and may be examined at </w:t>
      </w:r>
      <w:sdt>
        <w:sdtPr>
          <w:rPr>
            <w:sz w:val="22"/>
            <w:szCs w:val="22"/>
          </w:rPr>
          <w:alias w:val="Author"/>
          <w:tag w:val=""/>
          <w:id w:val="-1780715878"/>
          <w:placeholder>
            <w:docPart w:val="E71D64113C7B4D60AC9AF5F34FC5B170"/>
          </w:placeholder>
          <w:dataBinding w:prefixMappings="xmlns:ns0='http://purl.org/dc/elements/1.1/' xmlns:ns1='http://schemas.openxmlformats.org/package/2006/metadata/core-properties' " w:xpath="/ns1:coreProperties[1]/ns0:creator[1]" w:storeItemID="{6C3C8BC8-F283-45AE-878A-BAB7291924A1}"/>
          <w:text/>
        </w:sdtPr>
        <w:sdtEndPr/>
        <w:sdtContent>
          <w:r w:rsidR="00554833">
            <w:rPr>
              <w:sz w:val="22"/>
              <w:szCs w:val="22"/>
            </w:rPr>
            <w:t>City of Sumner</w:t>
          </w:r>
        </w:sdtContent>
      </w:sdt>
      <w:r w:rsidR="00500CAE">
        <w:rPr>
          <w:sz w:val="22"/>
          <w:szCs w:val="22"/>
        </w:rPr>
        <w:t xml:space="preserve">, </w:t>
      </w:r>
      <w:sdt>
        <w:sdtPr>
          <w:rPr>
            <w:sz w:val="22"/>
            <w:szCs w:val="22"/>
          </w:rPr>
          <w:alias w:val="Company Address"/>
          <w:tag w:val=""/>
          <w:id w:val="1780284176"/>
          <w:placeholder>
            <w:docPart w:val="BE460DD7B3AE478A82459C44E4C4CFD7"/>
          </w:placeholder>
          <w:dataBinding w:prefixMappings="xmlns:ns0='http://schemas.microsoft.com/office/2006/coverPageProps' " w:xpath="/ns0:CoverPageProperties[1]/ns0:CompanyAddress[1]" w:storeItemID="{55AF091B-3C7A-41E3-B477-F2FDAA23CFDA}"/>
          <w:text/>
        </w:sdtPr>
        <w:sdtEndPr/>
        <w:sdtContent>
          <w:r w:rsidR="00061CAD">
            <w:rPr>
              <w:sz w:val="22"/>
              <w:szCs w:val="22"/>
            </w:rPr>
            <w:t>105 East 1st Street</w:t>
          </w:r>
        </w:sdtContent>
      </w:sdt>
      <w:r w:rsidRPr="00336850">
        <w:rPr>
          <w:sz w:val="22"/>
          <w:szCs w:val="22"/>
        </w:rPr>
        <w:t>.</w:t>
      </w:r>
    </w:p>
    <w:p w14:paraId="2A197AC1" w14:textId="77777777" w:rsidR="00755CFE" w:rsidRPr="00336850" w:rsidRDefault="00755CFE" w:rsidP="005C2338">
      <w:pPr>
        <w:jc w:val="both"/>
        <w:rPr>
          <w:sz w:val="22"/>
          <w:szCs w:val="22"/>
        </w:rPr>
      </w:pPr>
    </w:p>
    <w:p w14:paraId="2E870632" w14:textId="3C65AE33" w:rsidR="00755CFE" w:rsidRPr="00336850" w:rsidRDefault="00755CFE" w:rsidP="005C2338">
      <w:pPr>
        <w:jc w:val="both"/>
        <w:rPr>
          <w:color w:val="0000FF" w:themeColor="hyperlink"/>
          <w:sz w:val="22"/>
          <w:szCs w:val="22"/>
          <w:highlight w:val="yellow"/>
          <w:u w:val="single"/>
        </w:rPr>
      </w:pPr>
      <w:r w:rsidRPr="00336850">
        <w:rPr>
          <w:sz w:val="22"/>
          <w:szCs w:val="22"/>
        </w:rPr>
        <w:t xml:space="preserve">An electronic copy of the Contract Documents is available at </w:t>
      </w:r>
      <w:hyperlink r:id="rId12" w:history="1">
        <w:r w:rsidR="00AD0D74" w:rsidRPr="00336850">
          <w:rPr>
            <w:rStyle w:val="Hyperlink"/>
            <w:sz w:val="22"/>
            <w:szCs w:val="22"/>
          </w:rPr>
          <w:t>www.QuestCDN.com</w:t>
        </w:r>
      </w:hyperlink>
      <w:r w:rsidR="00AD0D74" w:rsidRPr="00336850">
        <w:rPr>
          <w:sz w:val="22"/>
          <w:szCs w:val="22"/>
        </w:rPr>
        <w:t xml:space="preserve"> or </w:t>
      </w:r>
      <w:hyperlink r:id="rId13" w:history="1">
        <w:r w:rsidR="004E6B49" w:rsidRPr="00336850">
          <w:rPr>
            <w:rStyle w:val="Hyperlink"/>
            <w:sz w:val="22"/>
            <w:szCs w:val="22"/>
          </w:rPr>
          <w:t>www.msa-ps.com</w:t>
        </w:r>
      </w:hyperlink>
      <w:r w:rsidR="004E6B49" w:rsidRPr="00336850">
        <w:rPr>
          <w:sz w:val="22"/>
          <w:szCs w:val="22"/>
        </w:rPr>
        <w:t xml:space="preserve"> under </w:t>
      </w:r>
      <w:r w:rsidR="00AD0D74" w:rsidRPr="00336850">
        <w:rPr>
          <w:sz w:val="22"/>
          <w:szCs w:val="22"/>
        </w:rPr>
        <w:t>B</w:t>
      </w:r>
      <w:r w:rsidR="004E6B49" w:rsidRPr="00336850">
        <w:rPr>
          <w:sz w:val="22"/>
          <w:szCs w:val="22"/>
        </w:rPr>
        <w:t>idding</w:t>
      </w:r>
      <w:r w:rsidR="00AD0D74" w:rsidRPr="00336850">
        <w:rPr>
          <w:sz w:val="22"/>
          <w:szCs w:val="22"/>
        </w:rPr>
        <w:t xml:space="preserve">.  Downloads of the Contract Documents require the user to register for a free membership </w:t>
      </w:r>
      <w:r w:rsidRPr="00336850">
        <w:rPr>
          <w:sz w:val="22"/>
          <w:szCs w:val="22"/>
        </w:rPr>
        <w:t xml:space="preserve">for no cost.  Project information, estimated total cost, and </w:t>
      </w:r>
      <w:proofErr w:type="spellStart"/>
      <w:r w:rsidRPr="00336850">
        <w:rPr>
          <w:sz w:val="22"/>
          <w:szCs w:val="22"/>
        </w:rPr>
        <w:t>planholder</w:t>
      </w:r>
      <w:proofErr w:type="spellEnd"/>
      <w:r w:rsidRPr="00336850">
        <w:rPr>
          <w:sz w:val="22"/>
          <w:szCs w:val="22"/>
        </w:rPr>
        <w:t xml:space="preserve"> information is available for</w:t>
      </w:r>
      <w:r w:rsidR="00AD0D74" w:rsidRPr="00336850">
        <w:rPr>
          <w:sz w:val="22"/>
          <w:szCs w:val="22"/>
        </w:rPr>
        <w:t xml:space="preserve"> no cost at the same link.</w:t>
      </w:r>
      <w:r w:rsidRPr="00336850">
        <w:rPr>
          <w:sz w:val="22"/>
          <w:szCs w:val="22"/>
        </w:rPr>
        <w:t xml:space="preserve"> </w:t>
      </w:r>
      <w:r w:rsidR="00AA7736" w:rsidRPr="00336850">
        <w:rPr>
          <w:sz w:val="22"/>
          <w:szCs w:val="22"/>
        </w:rPr>
        <w:t xml:space="preserve">Reference number </w:t>
      </w:r>
      <w:r w:rsidR="00AA7736" w:rsidRPr="00336850">
        <w:rPr>
          <w:sz w:val="22"/>
          <w:szCs w:val="22"/>
          <w:u w:val="single"/>
        </w:rPr>
        <w:t>#</w:t>
      </w:r>
      <w:sdt>
        <w:sdtPr>
          <w:rPr>
            <w:b/>
            <w:u w:val="single"/>
          </w:rPr>
          <w:id w:val="-756130784"/>
          <w:placeholder>
            <w:docPart w:val="79132C4FE6184A099581481311845949"/>
          </w:placeholder>
          <w:text/>
        </w:sdtPr>
        <w:sdtEndPr/>
        <w:sdtContent>
          <w:r w:rsidR="00BF0EA7" w:rsidRPr="00BF0EA7">
            <w:rPr>
              <w:b/>
              <w:u w:val="single"/>
            </w:rPr>
            <w:t>10364718</w:t>
          </w:r>
        </w:sdtContent>
      </w:sdt>
      <w:r w:rsidR="00AA7736" w:rsidRPr="00336850">
        <w:rPr>
          <w:b/>
          <w:sz w:val="22"/>
          <w:szCs w:val="22"/>
        </w:rPr>
        <w:t>.</w:t>
      </w:r>
    </w:p>
    <w:p w14:paraId="0D057BF7" w14:textId="77777777" w:rsidR="00995656" w:rsidRPr="00336850" w:rsidRDefault="00995656">
      <w:pPr>
        <w:widowControl/>
        <w:rPr>
          <w:sz w:val="22"/>
          <w:szCs w:val="22"/>
        </w:rPr>
      </w:pPr>
    </w:p>
    <w:p w14:paraId="1E147DF8" w14:textId="750859B9" w:rsidR="003F5DFB" w:rsidRDefault="003F5DFB" w:rsidP="005C2338">
      <w:pPr>
        <w:jc w:val="both"/>
        <w:rPr>
          <w:sz w:val="22"/>
          <w:szCs w:val="22"/>
        </w:rPr>
      </w:pPr>
      <w:r w:rsidRPr="003F5DFB">
        <w:rPr>
          <w:sz w:val="22"/>
          <w:szCs w:val="22"/>
        </w:rPr>
        <w:t>Effective July 1, 2010, per Senate File 2389 Iowa Code Chapter 26.3, paper copies of the BIDDING DOCUMENTS may be obtained at the office of MSA Professional Services, Inc</w:t>
      </w:r>
      <w:r w:rsidRPr="00387F2A">
        <w:rPr>
          <w:sz w:val="22"/>
          <w:szCs w:val="22"/>
        </w:rPr>
        <w:t xml:space="preserve">., </w:t>
      </w:r>
      <w:sdt>
        <w:sdtPr>
          <w:rPr>
            <w:b/>
            <w:i/>
          </w:rPr>
          <w:id w:val="852691314"/>
          <w:placeholder>
            <w:docPart w:val="8B5BB6A97A6749ABBCB5CA00E5D35DE6"/>
          </w:placeholder>
          <w:text/>
        </w:sdtPr>
        <w:sdtEndPr/>
        <w:sdtContent>
          <w:sdt>
            <w:sdtPr>
              <w:rPr>
                <w:b/>
                <w:i/>
              </w:rPr>
              <w:alias w:val="MSA Address"/>
              <w:tag w:val="MSA Address"/>
              <w:id w:val="1919905735"/>
              <w:placeholder>
                <w:docPart w:val="9EB6E2FBA19740DCAC38EBD67B1BE807"/>
              </w:placeholder>
              <w:comboBox>
                <w:listItem w:value="Choose an item."/>
                <w:listItem w:displayText="1555 SE Delaware Ave, Suite F, Ankeny, IA 50021" w:value="Ankeny Office"/>
                <w:listItem w:displayText="6045 Rockwell Drive NE, Suite A, Cedar Rapids, IA 52402" w:value="Cedar Rapids Office"/>
              </w:comboBox>
            </w:sdtPr>
            <w:sdtEndPr/>
            <w:sdtContent>
              <w:r w:rsidR="00D657D1" w:rsidRPr="00387F2A">
                <w:rPr>
                  <w:b/>
                  <w:i/>
                </w:rPr>
                <w:t>6045 Rockwell Drive NE, Suite A, Cedar Rapids, IA 52402</w:t>
              </w:r>
            </w:sdtContent>
          </w:sdt>
        </w:sdtContent>
      </w:sdt>
      <w:r w:rsidRPr="00387F2A">
        <w:rPr>
          <w:sz w:val="22"/>
          <w:szCs w:val="22"/>
        </w:rPr>
        <w:t xml:space="preserve"> upon receipt of a refundable deposit of $75.00 for a half size (11” x 17”) sets of plans. Any plan holder upon returning the BIDDING DOCUMENTS within 14 days after award of the project and in good condition will be refunded their deposit. Mailing costs for paper copies will be paid for by the Requestor. You must call </w:t>
      </w:r>
      <w:sdt>
        <w:sdtPr>
          <w:rPr>
            <w:sz w:val="22"/>
            <w:szCs w:val="22"/>
          </w:rPr>
          <w:alias w:val="MSA Phone Number"/>
          <w:tag w:val="MSA Phone Number"/>
          <w:id w:val="1689259404"/>
          <w:placeholder>
            <w:docPart w:val="F8BA97EB041640A5B1A9E5BEAC9AC357"/>
          </w:placeholder>
          <w:comboBox>
            <w:listItem w:value="Choose an item."/>
            <w:listItem w:displayText="515-964-1920" w:value="515-964-1920"/>
            <w:listItem w:displayText="319-364-4773" w:value="319-364-4773"/>
          </w:comboBox>
        </w:sdtPr>
        <w:sdtEndPr/>
        <w:sdtContent>
          <w:r w:rsidRPr="00387F2A">
            <w:rPr>
              <w:sz w:val="22"/>
              <w:szCs w:val="22"/>
            </w:rPr>
            <w:t>515-964-1920</w:t>
          </w:r>
        </w:sdtContent>
      </w:sdt>
      <w:r w:rsidRPr="00387F2A">
        <w:rPr>
          <w:sz w:val="22"/>
          <w:szCs w:val="22"/>
        </w:rPr>
        <w:t xml:space="preserve"> in advance</w:t>
      </w:r>
      <w:r w:rsidRPr="00336850">
        <w:rPr>
          <w:sz w:val="22"/>
          <w:szCs w:val="22"/>
        </w:rPr>
        <w:t xml:space="preserve"> to reserve a paper copy.</w:t>
      </w:r>
    </w:p>
    <w:p w14:paraId="66D1652A" w14:textId="77777777" w:rsidR="003F5DFB" w:rsidRDefault="003F5DFB" w:rsidP="005C2338">
      <w:pPr>
        <w:jc w:val="both"/>
        <w:rPr>
          <w:sz w:val="22"/>
          <w:szCs w:val="22"/>
        </w:rPr>
      </w:pPr>
    </w:p>
    <w:p w14:paraId="01A1BB8A" w14:textId="77777777" w:rsidR="00405E2D" w:rsidRDefault="00405E2D">
      <w:pPr>
        <w:widowControl/>
        <w:rPr>
          <w:sz w:val="22"/>
          <w:szCs w:val="22"/>
          <w:u w:val="single"/>
        </w:rPr>
      </w:pPr>
      <w:r>
        <w:rPr>
          <w:sz w:val="22"/>
          <w:szCs w:val="22"/>
          <w:u w:val="single"/>
        </w:rPr>
        <w:br w:type="page"/>
      </w:r>
    </w:p>
    <w:p w14:paraId="5B306111" w14:textId="3720D540" w:rsidR="00755CFE" w:rsidRPr="00336850" w:rsidRDefault="00755CFE" w:rsidP="005C2338">
      <w:pPr>
        <w:widowControl/>
        <w:jc w:val="both"/>
        <w:rPr>
          <w:sz w:val="22"/>
          <w:szCs w:val="22"/>
        </w:rPr>
      </w:pPr>
      <w:r w:rsidRPr="00336850">
        <w:rPr>
          <w:sz w:val="22"/>
          <w:szCs w:val="22"/>
          <w:u w:val="single"/>
        </w:rPr>
        <w:lastRenderedPageBreak/>
        <w:t>Preference of Products and Labor</w:t>
      </w:r>
    </w:p>
    <w:p w14:paraId="6BE659A5" w14:textId="77777777" w:rsidR="00FE6EBC" w:rsidRPr="00336850" w:rsidRDefault="00FE6EBC" w:rsidP="00FE6EBC">
      <w:pPr>
        <w:jc w:val="both"/>
        <w:rPr>
          <w:sz w:val="22"/>
          <w:szCs w:val="22"/>
        </w:rPr>
      </w:pPr>
      <w:r w:rsidRPr="00336850">
        <w:rPr>
          <w:sz w:val="22"/>
          <w:szCs w:val="22"/>
        </w:rPr>
        <w:t xml:space="preserve">By virtue of statutory authority, preference will be given to products and provisions grown and coal produced within the State of Iowa, to the extent lawfully required under Iowa statutes. </w:t>
      </w:r>
    </w:p>
    <w:p w14:paraId="7F09F6CA" w14:textId="77777777" w:rsidR="00FE6EBC" w:rsidRPr="00336850" w:rsidRDefault="00FE6EBC" w:rsidP="00FE6EBC">
      <w:pPr>
        <w:jc w:val="both"/>
        <w:rPr>
          <w:sz w:val="22"/>
          <w:szCs w:val="22"/>
        </w:rPr>
      </w:pPr>
      <w:r w:rsidRPr="00336850">
        <w:rPr>
          <w:sz w:val="22"/>
          <w:szCs w:val="22"/>
        </w:rPr>
        <w:tab/>
      </w:r>
      <w:r w:rsidRPr="00336850">
        <w:rPr>
          <w:sz w:val="22"/>
          <w:szCs w:val="22"/>
        </w:rPr>
        <w:tab/>
      </w:r>
    </w:p>
    <w:p w14:paraId="3C4D9A4B" w14:textId="77777777" w:rsidR="00FE6EBC" w:rsidRPr="00336850" w:rsidRDefault="00FE6EBC" w:rsidP="00FE6EBC">
      <w:pPr>
        <w:jc w:val="both"/>
        <w:rPr>
          <w:sz w:val="22"/>
          <w:szCs w:val="22"/>
        </w:rPr>
      </w:pPr>
      <w:r w:rsidRPr="00336850">
        <w:rPr>
          <w:sz w:val="22"/>
          <w:szCs w:val="22"/>
        </w:rPr>
        <w:t xml:space="preserve">In accordance with Iowa statutes, a resident bidder shall be allowed a preference as against a nonresident bidder from a state or foreign country if that state or foreign country gives or requires any preference to bidders from that state or foreign country, including but not limited to any preference to bidders, the imposition of any type of labor force preference, or any other form of preferential treatment to bidders or laborers from that state or foreign country. The preference allowed shall be equal to the preference given or required by the state or foreign country in which the nonresident bidder is a resident. In the instance of a resident labor force preference, a nonresident bidder shall apply the same resident labor force preference to a public improvement in this state as would be required in the construction of a public improvement by the state or foreign country in which the nonresident bidder is a resident. </w:t>
      </w:r>
    </w:p>
    <w:p w14:paraId="08251347" w14:textId="77777777" w:rsidR="00755CFE" w:rsidRPr="00336850" w:rsidRDefault="00755CFE" w:rsidP="005C2338">
      <w:pPr>
        <w:jc w:val="both"/>
        <w:rPr>
          <w:sz w:val="22"/>
          <w:szCs w:val="22"/>
        </w:rPr>
      </w:pPr>
    </w:p>
    <w:p w14:paraId="11615114" w14:textId="77777777" w:rsidR="00CD75A0" w:rsidRPr="00336850" w:rsidRDefault="00CD75A0" w:rsidP="005C2338">
      <w:pPr>
        <w:shd w:val="clear" w:color="auto" w:fill="FFFFFF"/>
        <w:jc w:val="both"/>
        <w:rPr>
          <w:b/>
          <w:snapToGrid/>
          <w:sz w:val="22"/>
          <w:szCs w:val="22"/>
        </w:rPr>
      </w:pPr>
      <w:r w:rsidRPr="00336850">
        <w:rPr>
          <w:b/>
          <w:sz w:val="22"/>
          <w:szCs w:val="22"/>
        </w:rPr>
        <w:t xml:space="preserve">Failure to submit a fully completed </w:t>
      </w:r>
      <w:r w:rsidR="00386873" w:rsidRPr="00336850">
        <w:rPr>
          <w:b/>
          <w:sz w:val="22"/>
          <w:szCs w:val="22"/>
        </w:rPr>
        <w:t xml:space="preserve">and accurate </w:t>
      </w:r>
      <w:r w:rsidRPr="00336850">
        <w:rPr>
          <w:b/>
          <w:sz w:val="22"/>
          <w:szCs w:val="22"/>
        </w:rPr>
        <w:t>Bidder Status Form with the Proposal may result in the Proposal being deemed non</w:t>
      </w:r>
      <w:r w:rsidR="00612ECB" w:rsidRPr="00336850">
        <w:rPr>
          <w:b/>
          <w:sz w:val="22"/>
          <w:szCs w:val="22"/>
        </w:rPr>
        <w:t>-</w:t>
      </w:r>
      <w:r w:rsidRPr="00336850">
        <w:rPr>
          <w:b/>
          <w:sz w:val="22"/>
          <w:szCs w:val="22"/>
        </w:rPr>
        <w:t xml:space="preserve">responsive and </w:t>
      </w:r>
      <w:r w:rsidR="004D19F2" w:rsidRPr="00336850">
        <w:rPr>
          <w:b/>
          <w:sz w:val="22"/>
          <w:szCs w:val="22"/>
        </w:rPr>
        <w:t xml:space="preserve">may result in the Proposal being </w:t>
      </w:r>
      <w:r w:rsidRPr="00336850">
        <w:rPr>
          <w:b/>
          <w:sz w:val="22"/>
          <w:szCs w:val="22"/>
        </w:rPr>
        <w:t>rejected.</w:t>
      </w:r>
    </w:p>
    <w:p w14:paraId="5D702E47" w14:textId="77777777" w:rsidR="00CD75A0" w:rsidRPr="00336850" w:rsidRDefault="00CD75A0" w:rsidP="005C2338">
      <w:pPr>
        <w:jc w:val="both"/>
        <w:rPr>
          <w:sz w:val="22"/>
          <w:szCs w:val="22"/>
          <w:highlight w:val="yellow"/>
        </w:rPr>
      </w:pPr>
    </w:p>
    <w:p w14:paraId="33AC349B" w14:textId="77777777" w:rsidR="00755CFE" w:rsidRPr="00336850" w:rsidRDefault="00755CFE" w:rsidP="005C2338">
      <w:pPr>
        <w:jc w:val="both"/>
        <w:rPr>
          <w:sz w:val="22"/>
          <w:szCs w:val="22"/>
          <w:u w:val="single"/>
        </w:rPr>
      </w:pPr>
      <w:r w:rsidRPr="00336850">
        <w:rPr>
          <w:sz w:val="22"/>
          <w:szCs w:val="22"/>
          <w:u w:val="single"/>
        </w:rPr>
        <w:t>General Nature of the Public Improvement</w:t>
      </w:r>
    </w:p>
    <w:bookmarkStart w:id="0" w:name="_Hlk70071469" w:displacedByCustomXml="next"/>
    <w:sdt>
      <w:sdtPr>
        <w:rPr>
          <w:b/>
          <w:caps/>
          <w:smallCaps/>
          <w:sz w:val="22"/>
          <w:szCs w:val="22"/>
          <w:u w:val="single"/>
        </w:rPr>
        <w:alias w:val="Title"/>
        <w:tag w:val=""/>
        <w:id w:val="966475834"/>
        <w:placeholder>
          <w:docPart w:val="65898992355C49A2B0C64DDE3E071BEA"/>
        </w:placeholder>
        <w:dataBinding w:prefixMappings="xmlns:ns0='http://purl.org/dc/elements/1.1/' xmlns:ns1='http://schemas.openxmlformats.org/package/2006/metadata/core-properties' " w:xpath="/ns1:coreProperties[1]/ns0:title[1]" w:storeItemID="{6C3C8BC8-F283-45AE-878A-BAB7291924A1}"/>
        <w:text/>
      </w:sdtPr>
      <w:sdtEndPr/>
      <w:sdtContent>
        <w:p w14:paraId="5CE98FAD" w14:textId="5E8357B7" w:rsidR="00CB60F6" w:rsidRPr="00990EBB" w:rsidRDefault="00CA126A" w:rsidP="00990EBB">
          <w:pPr>
            <w:jc w:val="center"/>
            <w:rPr>
              <w:b/>
              <w:caps/>
              <w:sz w:val="22"/>
              <w:szCs w:val="22"/>
              <w:u w:val="single"/>
            </w:rPr>
          </w:pPr>
          <w:r>
            <w:rPr>
              <w:b/>
              <w:caps/>
              <w:smallCaps/>
              <w:sz w:val="22"/>
              <w:szCs w:val="22"/>
              <w:u w:val="single"/>
            </w:rPr>
            <w:t>Y Avenue Water Main Looping</w:t>
          </w:r>
        </w:p>
      </w:sdtContent>
    </w:sdt>
    <w:bookmarkEnd w:id="0" w:displacedByCustomXml="next"/>
    <w:sdt>
      <w:sdtPr>
        <w:rPr>
          <w:b/>
          <w:bCs/>
          <w:sz w:val="22"/>
          <w:szCs w:val="22"/>
        </w:rPr>
        <w:alias w:val="Subject"/>
        <w:tag w:val=""/>
        <w:id w:val="-1659840064"/>
        <w:placeholder>
          <w:docPart w:val="B0C446DA13D04878A278B557DFDF932C"/>
        </w:placeholder>
        <w:dataBinding w:prefixMappings="xmlns:ns0='http://purl.org/dc/elements/1.1/' xmlns:ns1='http://schemas.openxmlformats.org/package/2006/metadata/core-properties' " w:xpath="/ns1:coreProperties[1]/ns0:subject[1]" w:storeItemID="{6C3C8BC8-F283-45AE-878A-BAB7291924A1}"/>
        <w:text/>
      </w:sdtPr>
      <w:sdtEndPr/>
      <w:sdtContent>
        <w:p w14:paraId="4F476F6A" w14:textId="77777777" w:rsidR="00CA126A" w:rsidRPr="00387F2A" w:rsidRDefault="00CA126A" w:rsidP="00CA126A">
          <w:pPr>
            <w:jc w:val="both"/>
            <w:rPr>
              <w:b/>
              <w:i/>
              <w:sz w:val="22"/>
              <w:szCs w:val="22"/>
            </w:rPr>
          </w:pPr>
          <w:r w:rsidRPr="00387F2A">
            <w:rPr>
              <w:b/>
              <w:bCs/>
              <w:sz w:val="22"/>
              <w:szCs w:val="22"/>
            </w:rPr>
            <w:t xml:space="preserve">The Y Avenue Water Main Looping project is generally located along Y Avenue, stretching from East 1st Street to East 13th Street. This new water main will create a loop, </w:t>
          </w:r>
          <w:proofErr w:type="gramStart"/>
          <w:r w:rsidRPr="00387F2A">
            <w:rPr>
              <w:b/>
              <w:bCs/>
              <w:sz w:val="22"/>
              <w:szCs w:val="22"/>
            </w:rPr>
            <w:t>improving</w:t>
          </w:r>
          <w:proofErr w:type="gramEnd"/>
          <w:r w:rsidRPr="00387F2A">
            <w:rPr>
              <w:b/>
              <w:bCs/>
              <w:sz w:val="22"/>
              <w:szCs w:val="22"/>
            </w:rPr>
            <w:t xml:space="preserve"> water quality, as well as include 8 services to property owners on Y Avenue.</w:t>
          </w:r>
        </w:p>
      </w:sdtContent>
    </w:sdt>
    <w:p w14:paraId="028A2861" w14:textId="77777777" w:rsidR="00CA126A" w:rsidRPr="00387F2A" w:rsidRDefault="00CA126A" w:rsidP="00CA126A">
      <w:pPr>
        <w:jc w:val="both"/>
        <w:rPr>
          <w:b/>
          <w:sz w:val="22"/>
          <w:szCs w:val="22"/>
        </w:rPr>
      </w:pPr>
    </w:p>
    <w:p w14:paraId="093BAFD0" w14:textId="6103B774" w:rsidR="00CA126A" w:rsidRPr="00387F2A" w:rsidRDefault="00BE6C87" w:rsidP="00CA126A">
      <w:pPr>
        <w:jc w:val="both"/>
        <w:rPr>
          <w:b/>
          <w:bCs/>
          <w:sz w:val="22"/>
          <w:szCs w:val="22"/>
        </w:rPr>
      </w:pPr>
      <w:sdt>
        <w:sdtPr>
          <w:rPr>
            <w:b/>
            <w:bCs/>
            <w:sz w:val="22"/>
            <w:szCs w:val="22"/>
          </w:rPr>
          <w:alias w:val="Status"/>
          <w:tag w:val=""/>
          <w:id w:val="93062037"/>
          <w:placeholder>
            <w:docPart w:val="9172079EFBF64B1CBB1FDB88AA957858"/>
          </w:placeholder>
          <w:dataBinding w:prefixMappings="xmlns:ns0='http://purl.org/dc/elements/1.1/' xmlns:ns1='http://schemas.openxmlformats.org/package/2006/metadata/core-properties' " w:xpath="/ns1:coreProperties[1]/ns1:contentStatus[1]" w:storeItemID="{6C3C8BC8-F283-45AE-878A-BAB7291924A1}"/>
          <w:text/>
        </w:sdtPr>
        <w:sdtEndPr/>
        <w:sdtContent>
          <w:r w:rsidR="00CA126A" w:rsidRPr="00387F2A">
            <w:rPr>
              <w:b/>
              <w:bCs/>
              <w:sz w:val="22"/>
              <w:szCs w:val="22"/>
            </w:rPr>
            <w:t xml:space="preserve">The construction improvements include the construction of approximately 4,520 LF of trenched </w:t>
          </w:r>
          <w:r w:rsidR="00523D7A" w:rsidRPr="00387F2A">
            <w:rPr>
              <w:b/>
              <w:bCs/>
              <w:sz w:val="22"/>
              <w:szCs w:val="22"/>
            </w:rPr>
            <w:t>6</w:t>
          </w:r>
          <w:r w:rsidR="00CA126A" w:rsidRPr="00387F2A">
            <w:rPr>
              <w:b/>
              <w:bCs/>
              <w:sz w:val="22"/>
              <w:szCs w:val="22"/>
            </w:rPr>
            <w:t xml:space="preserve">” water main, 460 LF of trenchless </w:t>
          </w:r>
          <w:r w:rsidR="00523D7A" w:rsidRPr="00387F2A">
            <w:rPr>
              <w:b/>
              <w:bCs/>
              <w:sz w:val="22"/>
              <w:szCs w:val="22"/>
            </w:rPr>
            <w:t>6</w:t>
          </w:r>
          <w:r w:rsidR="00CA126A" w:rsidRPr="00387F2A">
            <w:rPr>
              <w:b/>
              <w:bCs/>
              <w:sz w:val="22"/>
              <w:szCs w:val="22"/>
            </w:rPr>
            <w:t>” water main, 8 water service connections, 5 fire hydrant assemblies, 6 valves, 2 connections to existing water main, 20 LF of 8” sanitary sewer removal and replacement, 390 LF of trenched storm sewer ranging from 12” to 36” in diameter, 151 SY of full depth HMA pavement patches, 417 SY of granular driveway and 86 SY of HMA driveway. Other associated improvements include fittings, traffic control, erosion control, surface restoration, and miscellaneous work necessary to complete the project.</w:t>
          </w:r>
        </w:sdtContent>
      </w:sdt>
    </w:p>
    <w:p w14:paraId="7BDA069C" w14:textId="77777777" w:rsidR="00081BAC" w:rsidRPr="00387F2A" w:rsidRDefault="00081BAC" w:rsidP="00CA126A">
      <w:pPr>
        <w:jc w:val="both"/>
        <w:rPr>
          <w:b/>
          <w:bCs/>
          <w:sz w:val="22"/>
          <w:szCs w:val="22"/>
        </w:rPr>
      </w:pPr>
    </w:p>
    <w:p w14:paraId="5368157A" w14:textId="39BE9DFF" w:rsidR="00755CFE" w:rsidRDefault="00B15D8D" w:rsidP="002D23FA">
      <w:pPr>
        <w:rPr>
          <w:b/>
          <w:sz w:val="22"/>
          <w:szCs w:val="22"/>
        </w:rPr>
      </w:pPr>
      <w:r w:rsidRPr="00387F2A">
        <w:rPr>
          <w:b/>
          <w:sz w:val="22"/>
          <w:szCs w:val="22"/>
        </w:rPr>
        <w:t xml:space="preserve">The alternate bid </w:t>
      </w:r>
      <w:r w:rsidR="00DE5B72" w:rsidRPr="00387F2A">
        <w:rPr>
          <w:b/>
          <w:sz w:val="22"/>
          <w:szCs w:val="22"/>
        </w:rPr>
        <w:t>includes</w:t>
      </w:r>
      <w:r w:rsidRPr="00387F2A">
        <w:rPr>
          <w:b/>
          <w:sz w:val="22"/>
          <w:szCs w:val="22"/>
        </w:rPr>
        <w:t xml:space="preserve"> approximately 4,520 LF of trenched 8” water main and 460 LF of trenchless </w:t>
      </w:r>
      <w:r w:rsidR="00DE5B72" w:rsidRPr="00387F2A">
        <w:rPr>
          <w:b/>
          <w:sz w:val="22"/>
          <w:szCs w:val="22"/>
        </w:rPr>
        <w:t>8</w:t>
      </w:r>
      <w:r w:rsidRPr="00387F2A">
        <w:rPr>
          <w:b/>
          <w:sz w:val="22"/>
          <w:szCs w:val="22"/>
        </w:rPr>
        <w:t>” water main</w:t>
      </w:r>
      <w:r w:rsidR="00DE5B72" w:rsidRPr="00387F2A">
        <w:rPr>
          <w:b/>
          <w:sz w:val="22"/>
          <w:szCs w:val="22"/>
        </w:rPr>
        <w:t xml:space="preserve"> as opposed to 6” water main</w:t>
      </w:r>
      <w:r w:rsidRPr="00387F2A">
        <w:rPr>
          <w:b/>
          <w:sz w:val="22"/>
          <w:szCs w:val="22"/>
        </w:rPr>
        <w:t>. Other associated modifications include the replacement of 6” valves and fittings with 8” equivalents as necessary to complete the project. All other project components remain unchanged from the base bid.</w:t>
      </w:r>
    </w:p>
    <w:p w14:paraId="41FD8D41" w14:textId="77777777" w:rsidR="00405E2D" w:rsidRPr="00772F6D" w:rsidRDefault="00405E2D" w:rsidP="002D23FA">
      <w:pPr>
        <w:rPr>
          <w:b/>
          <w:bCs/>
          <w:sz w:val="22"/>
          <w:szCs w:val="22"/>
        </w:rPr>
      </w:pPr>
    </w:p>
    <w:p w14:paraId="5B0CDE6F" w14:textId="77777777" w:rsidR="00755CFE" w:rsidRPr="00336850" w:rsidRDefault="00755CFE" w:rsidP="005C2338">
      <w:pPr>
        <w:widowControl/>
        <w:jc w:val="both"/>
        <w:rPr>
          <w:sz w:val="22"/>
          <w:szCs w:val="22"/>
          <w:u w:val="single"/>
        </w:rPr>
      </w:pPr>
      <w:r w:rsidRPr="00336850">
        <w:rPr>
          <w:sz w:val="22"/>
          <w:szCs w:val="22"/>
          <w:u w:val="single"/>
        </w:rPr>
        <w:t>Bid Security</w:t>
      </w:r>
    </w:p>
    <w:p w14:paraId="30BCB4EB" w14:textId="01B5B7B7" w:rsidR="00E81E79" w:rsidRPr="00336850" w:rsidRDefault="00E81E79" w:rsidP="00E81E79">
      <w:pPr>
        <w:jc w:val="both"/>
        <w:rPr>
          <w:sz w:val="22"/>
          <w:szCs w:val="22"/>
        </w:rPr>
      </w:pPr>
      <w:r w:rsidRPr="00336850">
        <w:rPr>
          <w:sz w:val="22"/>
          <w:szCs w:val="22"/>
        </w:rPr>
        <w:t xml:space="preserve">Each Bidder shall accompany its bid with bid security as defined in Iowa Code Section 26.8, as security that the successful Bidder will enter into a Contract for the work bid upon and will furnish after the award of Contract a corporate Surety Bond, in a form acceptable to the </w:t>
      </w:r>
      <w:sdt>
        <w:sdtPr>
          <w:rPr>
            <w:sz w:val="22"/>
            <w:szCs w:val="22"/>
          </w:rPr>
          <w:alias w:val="Author"/>
          <w:tag w:val=""/>
          <w:id w:val="-1757657606"/>
          <w:placeholder>
            <w:docPart w:val="8D18FB712B184E9BBD7F60B6065A2C0A"/>
          </w:placeholder>
          <w:dataBinding w:prefixMappings="xmlns:ns0='http://purl.org/dc/elements/1.1/' xmlns:ns1='http://schemas.openxmlformats.org/package/2006/metadata/core-properties' " w:xpath="/ns1:coreProperties[1]/ns0:creator[1]" w:storeItemID="{6C3C8BC8-F283-45AE-878A-BAB7291924A1}"/>
          <w:text/>
        </w:sdtPr>
        <w:sdtEndPr/>
        <w:sdtContent>
          <w:r w:rsidR="00554833">
            <w:rPr>
              <w:sz w:val="22"/>
              <w:szCs w:val="22"/>
            </w:rPr>
            <w:t>City of Sumner</w:t>
          </w:r>
        </w:sdtContent>
      </w:sdt>
      <w:r w:rsidRPr="00336850">
        <w:rPr>
          <w:sz w:val="22"/>
          <w:szCs w:val="22"/>
        </w:rPr>
        <w:t xml:space="preserve">, for the faithful performance of the Contract, in an amount equal to one hundred percent (100%) of the amount of the Contract.  The Bidder’s security shall be in the amount </w:t>
      </w:r>
      <w:r w:rsidR="009136D3">
        <w:rPr>
          <w:sz w:val="22"/>
          <w:szCs w:val="22"/>
        </w:rPr>
        <w:t xml:space="preserve">of 10% of the total bid amount including all alternates, as </w:t>
      </w:r>
      <w:r w:rsidRPr="00336850">
        <w:rPr>
          <w:sz w:val="22"/>
          <w:szCs w:val="22"/>
        </w:rPr>
        <w:t>fixed in the Instructions to Bidders</w:t>
      </w:r>
      <w:r w:rsidR="009136D3">
        <w:rPr>
          <w:sz w:val="22"/>
          <w:szCs w:val="22"/>
        </w:rPr>
        <w:t>,</w:t>
      </w:r>
      <w:r w:rsidRPr="00336850">
        <w:rPr>
          <w:sz w:val="22"/>
          <w:szCs w:val="22"/>
        </w:rPr>
        <w:t xml:space="preserve"> and shall be in the form of a cashier’s check or a certified check drawn on an FDIC insured bank in Iowa or on an FDIC insured bank chartered under the laws of the United States; or a certified share draft drawn on a credit union in Iowa or chartered under the laws of the United States; or a Bid Bond on the form provided in the Contract Documents with corporate Surety satisfactory to the </w:t>
      </w:r>
      <w:sdt>
        <w:sdtPr>
          <w:rPr>
            <w:sz w:val="22"/>
            <w:szCs w:val="22"/>
          </w:rPr>
          <w:alias w:val="Author"/>
          <w:tag w:val=""/>
          <w:id w:val="541326283"/>
          <w:placeholder>
            <w:docPart w:val="9ED5EA578ABF40CAB85992B4F3777C61"/>
          </w:placeholder>
          <w:dataBinding w:prefixMappings="xmlns:ns0='http://purl.org/dc/elements/1.1/' xmlns:ns1='http://schemas.openxmlformats.org/package/2006/metadata/core-properties' " w:xpath="/ns1:coreProperties[1]/ns0:creator[1]" w:storeItemID="{6C3C8BC8-F283-45AE-878A-BAB7291924A1}"/>
          <w:text/>
        </w:sdtPr>
        <w:sdtEndPr/>
        <w:sdtContent>
          <w:r w:rsidR="00554833">
            <w:rPr>
              <w:sz w:val="22"/>
              <w:szCs w:val="22"/>
            </w:rPr>
            <w:t>City of Sumner</w:t>
          </w:r>
        </w:sdtContent>
      </w:sdt>
      <w:r w:rsidRPr="00336850">
        <w:rPr>
          <w:sz w:val="22"/>
          <w:szCs w:val="22"/>
        </w:rPr>
        <w:t>.  The bid shall contain no condition except as provided in the specifications.</w:t>
      </w:r>
    </w:p>
    <w:p w14:paraId="52757BE1" w14:textId="77777777" w:rsidR="00E81E79" w:rsidRPr="00336850" w:rsidRDefault="00E81E79" w:rsidP="00E81E79">
      <w:pPr>
        <w:jc w:val="both"/>
        <w:rPr>
          <w:sz w:val="22"/>
          <w:szCs w:val="22"/>
        </w:rPr>
      </w:pPr>
    </w:p>
    <w:p w14:paraId="001E3EC9" w14:textId="6444B69D" w:rsidR="00E81E79" w:rsidRPr="00336850" w:rsidRDefault="00E81E79" w:rsidP="00E81E79">
      <w:pPr>
        <w:jc w:val="both"/>
        <w:rPr>
          <w:sz w:val="22"/>
          <w:szCs w:val="22"/>
        </w:rPr>
      </w:pPr>
      <w:r w:rsidRPr="00336850">
        <w:rPr>
          <w:sz w:val="22"/>
          <w:szCs w:val="22"/>
        </w:rPr>
        <w:t xml:space="preserve">The </w:t>
      </w:r>
      <w:sdt>
        <w:sdtPr>
          <w:rPr>
            <w:sz w:val="22"/>
            <w:szCs w:val="22"/>
          </w:rPr>
          <w:alias w:val="Author"/>
          <w:tag w:val=""/>
          <w:id w:val="1651258028"/>
          <w:placeholder>
            <w:docPart w:val="1B9AC16F7B8D4D44A234E7F9D18AA5D6"/>
          </w:placeholder>
          <w:dataBinding w:prefixMappings="xmlns:ns0='http://purl.org/dc/elements/1.1/' xmlns:ns1='http://schemas.openxmlformats.org/package/2006/metadata/core-properties' " w:xpath="/ns1:coreProperties[1]/ns0:creator[1]" w:storeItemID="{6C3C8BC8-F283-45AE-878A-BAB7291924A1}"/>
          <w:text/>
        </w:sdtPr>
        <w:sdtEndPr/>
        <w:sdtContent>
          <w:r w:rsidR="00554833">
            <w:rPr>
              <w:sz w:val="22"/>
              <w:szCs w:val="22"/>
            </w:rPr>
            <w:t>City of Sumner</w:t>
          </w:r>
        </w:sdtContent>
      </w:sdt>
      <w:r w:rsidR="00AD0279" w:rsidRPr="00336850">
        <w:rPr>
          <w:sz w:val="22"/>
          <w:szCs w:val="22"/>
        </w:rPr>
        <w:t xml:space="preserve"> </w:t>
      </w:r>
      <w:r w:rsidRPr="00336850">
        <w:rPr>
          <w:sz w:val="22"/>
          <w:szCs w:val="22"/>
        </w:rPr>
        <w:t>reserves the right to defer acceptance of any bid for a period of sixty (60) calendar days after receipt of bids and no bid may be withdrawn during this period.</w:t>
      </w:r>
    </w:p>
    <w:p w14:paraId="07C3DFE9" w14:textId="77777777" w:rsidR="00755CFE" w:rsidRPr="00336850" w:rsidRDefault="00755CFE" w:rsidP="005C2338">
      <w:pPr>
        <w:jc w:val="both"/>
        <w:rPr>
          <w:sz w:val="22"/>
          <w:szCs w:val="22"/>
        </w:rPr>
      </w:pPr>
    </w:p>
    <w:p w14:paraId="00719F7A" w14:textId="77777777" w:rsidR="00755CFE" w:rsidRPr="00336850" w:rsidRDefault="00755CFE" w:rsidP="005C2338">
      <w:pPr>
        <w:widowControl/>
        <w:jc w:val="both"/>
        <w:rPr>
          <w:sz w:val="22"/>
          <w:szCs w:val="22"/>
          <w:u w:val="single"/>
        </w:rPr>
      </w:pPr>
      <w:r w:rsidRPr="00336850">
        <w:rPr>
          <w:sz w:val="22"/>
          <w:szCs w:val="22"/>
          <w:u w:val="single"/>
        </w:rPr>
        <w:t>Performance, Payment, and Maintenance Bond</w:t>
      </w:r>
    </w:p>
    <w:p w14:paraId="5040E695" w14:textId="14EA5B70" w:rsidR="00B06673" w:rsidRPr="00336850" w:rsidRDefault="00B06673" w:rsidP="00B06673">
      <w:pPr>
        <w:jc w:val="both"/>
        <w:rPr>
          <w:sz w:val="22"/>
          <w:szCs w:val="22"/>
        </w:rPr>
      </w:pPr>
      <w:r w:rsidRPr="00336850">
        <w:rPr>
          <w:sz w:val="22"/>
          <w:szCs w:val="22"/>
        </w:rPr>
        <w:t xml:space="preserve">Each successful Bidder will be required to furnish a corporate Surety Bond in an amount equal to one hundred percent (100%) of its Contract price.  Said Bond shall be issued by a responsible Surety approved by the </w:t>
      </w:r>
      <w:sdt>
        <w:sdtPr>
          <w:rPr>
            <w:sz w:val="22"/>
            <w:szCs w:val="22"/>
          </w:rPr>
          <w:alias w:val="Author"/>
          <w:tag w:val=""/>
          <w:id w:val="467171290"/>
          <w:placeholder>
            <w:docPart w:val="22E3C8234CC24D1C8DE1DE359AF2FE09"/>
          </w:placeholder>
          <w:dataBinding w:prefixMappings="xmlns:ns0='http://purl.org/dc/elements/1.1/' xmlns:ns1='http://schemas.openxmlformats.org/package/2006/metadata/core-properties' " w:xpath="/ns1:coreProperties[1]/ns0:creator[1]" w:storeItemID="{6C3C8BC8-F283-45AE-878A-BAB7291924A1}"/>
          <w:text/>
        </w:sdtPr>
        <w:sdtEndPr/>
        <w:sdtContent>
          <w:r w:rsidR="00554833">
            <w:rPr>
              <w:sz w:val="22"/>
              <w:szCs w:val="22"/>
            </w:rPr>
            <w:t>City of Sumner</w:t>
          </w:r>
        </w:sdtContent>
      </w:sdt>
      <w:r w:rsidRPr="00336850">
        <w:rPr>
          <w:sz w:val="22"/>
          <w:szCs w:val="22"/>
        </w:rPr>
        <w:t xml:space="preserve"> and shall guarantee the faithful performance of the Contract and the terms and conditions therein contained and shall guarantee the prompt payment of all material and labor, and protect and save harmless the </w:t>
      </w:r>
      <w:sdt>
        <w:sdtPr>
          <w:rPr>
            <w:sz w:val="22"/>
            <w:szCs w:val="22"/>
          </w:rPr>
          <w:alias w:val="Author"/>
          <w:tag w:val=""/>
          <w:id w:val="-574276082"/>
          <w:placeholder>
            <w:docPart w:val="217FC08327824005B0DD75D005881215"/>
          </w:placeholder>
          <w:dataBinding w:prefixMappings="xmlns:ns0='http://purl.org/dc/elements/1.1/' xmlns:ns1='http://schemas.openxmlformats.org/package/2006/metadata/core-properties' " w:xpath="/ns1:coreProperties[1]/ns0:creator[1]" w:storeItemID="{6C3C8BC8-F283-45AE-878A-BAB7291924A1}"/>
          <w:text/>
        </w:sdtPr>
        <w:sdtEndPr/>
        <w:sdtContent>
          <w:r w:rsidR="00554833">
            <w:rPr>
              <w:sz w:val="22"/>
              <w:szCs w:val="22"/>
            </w:rPr>
            <w:t>City of Sumner</w:t>
          </w:r>
        </w:sdtContent>
      </w:sdt>
      <w:r w:rsidR="009809A8" w:rsidRPr="00336850">
        <w:rPr>
          <w:sz w:val="22"/>
          <w:szCs w:val="22"/>
        </w:rPr>
        <w:t xml:space="preserve"> </w:t>
      </w:r>
      <w:r w:rsidRPr="00336850">
        <w:rPr>
          <w:sz w:val="22"/>
          <w:szCs w:val="22"/>
        </w:rPr>
        <w:t>from claims and damages of any kind caused by the operations of the Contract and shal</w:t>
      </w:r>
      <w:r w:rsidRPr="00DE5B72">
        <w:rPr>
          <w:sz w:val="22"/>
          <w:szCs w:val="22"/>
        </w:rPr>
        <w:t xml:space="preserve">l also guarantee the maintenance of the improvement caused by failures in materials and construction for a period of </w:t>
      </w:r>
      <w:r w:rsidRPr="00DE5B72">
        <w:rPr>
          <w:b/>
          <w:sz w:val="22"/>
          <w:szCs w:val="22"/>
        </w:rPr>
        <w:t>four (4)</w:t>
      </w:r>
      <w:r w:rsidRPr="00DE5B72">
        <w:rPr>
          <w:sz w:val="22"/>
          <w:szCs w:val="22"/>
        </w:rPr>
        <w:t xml:space="preserve"> years from</w:t>
      </w:r>
      <w:r w:rsidRPr="00336850">
        <w:rPr>
          <w:sz w:val="22"/>
          <w:szCs w:val="22"/>
        </w:rPr>
        <w:t xml:space="preserve"> and after acceptance of the Contract.</w:t>
      </w:r>
    </w:p>
    <w:p w14:paraId="1643C040" w14:textId="05E31E3D" w:rsidR="00755CFE" w:rsidRPr="00336850" w:rsidRDefault="00755CFE" w:rsidP="005C2338">
      <w:pPr>
        <w:jc w:val="both"/>
        <w:rPr>
          <w:sz w:val="22"/>
          <w:szCs w:val="22"/>
        </w:rPr>
      </w:pPr>
    </w:p>
    <w:p w14:paraId="40330C00" w14:textId="77777777" w:rsidR="00755CFE" w:rsidRPr="00336850" w:rsidRDefault="00755CFE" w:rsidP="005C2338">
      <w:pPr>
        <w:jc w:val="both"/>
        <w:rPr>
          <w:sz w:val="22"/>
          <w:szCs w:val="22"/>
          <w:u w:val="single"/>
        </w:rPr>
      </w:pPr>
      <w:r w:rsidRPr="00336850">
        <w:rPr>
          <w:sz w:val="22"/>
          <w:szCs w:val="22"/>
          <w:u w:val="single"/>
        </w:rPr>
        <w:t>Title VI Compliance</w:t>
      </w:r>
    </w:p>
    <w:p w14:paraId="6246530D" w14:textId="421618EE" w:rsidR="00755CFE" w:rsidRPr="00336850" w:rsidRDefault="004F066E" w:rsidP="005C2338">
      <w:pPr>
        <w:jc w:val="both"/>
        <w:rPr>
          <w:sz w:val="22"/>
          <w:szCs w:val="22"/>
        </w:rPr>
      </w:pPr>
      <w:r w:rsidRPr="00336850">
        <w:rPr>
          <w:sz w:val="22"/>
          <w:szCs w:val="22"/>
        </w:rPr>
        <w:t xml:space="preserve">The </w:t>
      </w:r>
      <w:sdt>
        <w:sdtPr>
          <w:rPr>
            <w:sz w:val="22"/>
            <w:szCs w:val="22"/>
          </w:rPr>
          <w:alias w:val="Author"/>
          <w:tag w:val=""/>
          <w:id w:val="-151223806"/>
          <w:placeholder>
            <w:docPart w:val="D75F4EC580CD4087A7EC3D8B9BF625E8"/>
          </w:placeholder>
          <w:dataBinding w:prefixMappings="xmlns:ns0='http://purl.org/dc/elements/1.1/' xmlns:ns1='http://schemas.openxmlformats.org/package/2006/metadata/core-properties' " w:xpath="/ns1:coreProperties[1]/ns0:creator[1]" w:storeItemID="{6C3C8BC8-F283-45AE-878A-BAB7291924A1}"/>
          <w:text/>
        </w:sdtPr>
        <w:sdtEndPr/>
        <w:sdtContent>
          <w:r w:rsidR="00554833">
            <w:rPr>
              <w:sz w:val="22"/>
              <w:szCs w:val="22"/>
            </w:rPr>
            <w:t>City of Sumner</w:t>
          </w:r>
        </w:sdtContent>
      </w:sdt>
      <w:r w:rsidRPr="00336850">
        <w:rPr>
          <w:sz w:val="22"/>
          <w:szCs w:val="22"/>
        </w:rPr>
        <w:t>, in accordance with Title VI of the Civil Rights Act of 1964, 78 Stat. 252, 42U.S.C. 2000d to 2000d-4 and Title 49, Code of Federal Regulations, Department of Transportation, Subtitle A, Office of the Secretary, Part 21, Nondiscrimination in Federally-assisted programs of the Department of Transportation issued pursuant to such Act, hereby notifies all bidders that it will affirmatively insure that in any contract entered into pursuant to this advertisement, minority business enterprises will be afforded full opportunity to submit bids in response to this invitation and will not be discriminated against on the grounds of race, color, or national origin in consideration for an award.</w:t>
      </w:r>
    </w:p>
    <w:p w14:paraId="3EED14AE" w14:textId="77777777" w:rsidR="004F066E" w:rsidRPr="00336850" w:rsidRDefault="004F066E" w:rsidP="005C2338">
      <w:pPr>
        <w:jc w:val="both"/>
        <w:rPr>
          <w:sz w:val="22"/>
          <w:szCs w:val="22"/>
        </w:rPr>
      </w:pPr>
    </w:p>
    <w:p w14:paraId="283F3F4A" w14:textId="77777777" w:rsidR="00755CFE" w:rsidRPr="00336850" w:rsidRDefault="00755CFE" w:rsidP="005C2338">
      <w:pPr>
        <w:jc w:val="both"/>
        <w:rPr>
          <w:sz w:val="22"/>
          <w:szCs w:val="22"/>
          <w:u w:val="single"/>
        </w:rPr>
      </w:pPr>
      <w:r w:rsidRPr="00336850">
        <w:rPr>
          <w:sz w:val="22"/>
          <w:szCs w:val="22"/>
          <w:u w:val="single"/>
        </w:rPr>
        <w:t>Payment</w:t>
      </w:r>
    </w:p>
    <w:p w14:paraId="58EAF422" w14:textId="03085AA4" w:rsidR="00D00113" w:rsidRPr="00336850" w:rsidRDefault="00D00113" w:rsidP="00D00113">
      <w:pPr>
        <w:jc w:val="both"/>
        <w:rPr>
          <w:sz w:val="22"/>
          <w:szCs w:val="22"/>
        </w:rPr>
      </w:pPr>
      <w:r w:rsidRPr="00336850">
        <w:rPr>
          <w:sz w:val="22"/>
          <w:szCs w:val="22"/>
        </w:rPr>
        <w:t>Pa</w:t>
      </w:r>
      <w:r w:rsidR="00714486">
        <w:rPr>
          <w:sz w:val="22"/>
          <w:szCs w:val="22"/>
        </w:rPr>
        <w:t>y</w:t>
      </w:r>
      <w:r w:rsidRPr="00336850">
        <w:rPr>
          <w:sz w:val="22"/>
          <w:szCs w:val="22"/>
        </w:rPr>
        <w:t xml:space="preserve">ments will be made on the basis of estimates prepared by the Contractor and approved by the Engineer, solely for the purpose of payment; approval by the Engineer, or the City Council, shall not be deemed as approval or acceptance of the workmanship or materials.  The Contractor will be compensated for </w:t>
      </w:r>
      <w:r w:rsidR="009761A0">
        <w:rPr>
          <w:sz w:val="22"/>
          <w:szCs w:val="22"/>
        </w:rPr>
        <w:t>97</w:t>
      </w:r>
      <w:r w:rsidRPr="00336850">
        <w:rPr>
          <w:sz w:val="22"/>
          <w:szCs w:val="22"/>
        </w:rPr>
        <w:t xml:space="preserve">% of the work completed during a payment period, with the remaining </w:t>
      </w:r>
      <w:r w:rsidR="009761A0">
        <w:rPr>
          <w:sz w:val="22"/>
          <w:szCs w:val="22"/>
        </w:rPr>
        <w:t>3</w:t>
      </w:r>
      <w:r w:rsidRPr="00336850">
        <w:rPr>
          <w:sz w:val="22"/>
          <w:szCs w:val="22"/>
        </w:rPr>
        <w:t xml:space="preserve">% being retained in accordance with the Iowa Code.  Regular payments approved by the Engineer will be made following the next scheduled City Council meeting.  The retainage payment will be released following acceptance of the project by the </w:t>
      </w:r>
      <w:sdt>
        <w:sdtPr>
          <w:rPr>
            <w:sz w:val="22"/>
            <w:szCs w:val="22"/>
          </w:rPr>
          <w:alias w:val="Author"/>
          <w:tag w:val=""/>
          <w:id w:val="352377849"/>
          <w:placeholder>
            <w:docPart w:val="4665BD2BA6954BDFB4428F37CB229E27"/>
          </w:placeholder>
          <w:dataBinding w:prefixMappings="xmlns:ns0='http://purl.org/dc/elements/1.1/' xmlns:ns1='http://schemas.openxmlformats.org/package/2006/metadata/core-properties' " w:xpath="/ns1:coreProperties[1]/ns0:creator[1]" w:storeItemID="{6C3C8BC8-F283-45AE-878A-BAB7291924A1}"/>
          <w:text/>
        </w:sdtPr>
        <w:sdtEndPr/>
        <w:sdtContent>
          <w:r w:rsidR="00554833">
            <w:rPr>
              <w:sz w:val="22"/>
              <w:szCs w:val="22"/>
            </w:rPr>
            <w:t>City of Sumner</w:t>
          </w:r>
        </w:sdtContent>
      </w:sdt>
      <w:r w:rsidRPr="00336850">
        <w:rPr>
          <w:sz w:val="22"/>
          <w:szCs w:val="22"/>
        </w:rPr>
        <w:t xml:space="preserve"> and the provisions stipulated in the Iowa Code.</w:t>
      </w:r>
    </w:p>
    <w:p w14:paraId="7A15DF60" w14:textId="77777777" w:rsidR="00755CFE" w:rsidRPr="00336850" w:rsidRDefault="00755CFE" w:rsidP="005C2338">
      <w:pPr>
        <w:jc w:val="both"/>
        <w:rPr>
          <w:sz w:val="22"/>
          <w:szCs w:val="22"/>
        </w:rPr>
      </w:pPr>
    </w:p>
    <w:p w14:paraId="34276D6C" w14:textId="77777777" w:rsidR="00755CFE" w:rsidRPr="00336850" w:rsidRDefault="00755CFE" w:rsidP="005C2338">
      <w:pPr>
        <w:widowControl/>
        <w:jc w:val="both"/>
        <w:rPr>
          <w:sz w:val="22"/>
          <w:szCs w:val="22"/>
          <w:u w:val="single"/>
        </w:rPr>
      </w:pPr>
      <w:r w:rsidRPr="00336850">
        <w:rPr>
          <w:sz w:val="22"/>
          <w:szCs w:val="22"/>
          <w:u w:val="single"/>
        </w:rPr>
        <w:t>Sales Tax Exemption</w:t>
      </w:r>
    </w:p>
    <w:p w14:paraId="66AAF7C0" w14:textId="72E2E413" w:rsidR="00755CFE" w:rsidRPr="0026633D" w:rsidRDefault="00755CFE" w:rsidP="005C2338">
      <w:pPr>
        <w:widowControl/>
        <w:jc w:val="both"/>
        <w:rPr>
          <w:sz w:val="22"/>
          <w:szCs w:val="22"/>
        </w:rPr>
      </w:pPr>
      <w:r w:rsidRPr="00336850">
        <w:rPr>
          <w:sz w:val="22"/>
          <w:szCs w:val="22"/>
        </w:rPr>
        <w:t xml:space="preserve">The </w:t>
      </w:r>
      <w:sdt>
        <w:sdtPr>
          <w:rPr>
            <w:sz w:val="22"/>
            <w:szCs w:val="22"/>
          </w:rPr>
          <w:alias w:val="Author"/>
          <w:tag w:val=""/>
          <w:id w:val="-1670553212"/>
          <w:placeholder>
            <w:docPart w:val="31F013ABF7F249E4AA64A387FED631BE"/>
          </w:placeholder>
          <w:dataBinding w:prefixMappings="xmlns:ns0='http://purl.org/dc/elements/1.1/' xmlns:ns1='http://schemas.openxmlformats.org/package/2006/metadata/core-properties' " w:xpath="/ns1:coreProperties[1]/ns0:creator[1]" w:storeItemID="{6C3C8BC8-F283-45AE-878A-BAB7291924A1}"/>
          <w:text/>
        </w:sdtPr>
        <w:sdtEndPr/>
        <w:sdtContent>
          <w:r w:rsidR="00554833">
            <w:rPr>
              <w:sz w:val="22"/>
              <w:szCs w:val="22"/>
            </w:rPr>
            <w:t>City of Sumner</w:t>
          </w:r>
        </w:sdtContent>
      </w:sdt>
      <w:r w:rsidRPr="00336850">
        <w:rPr>
          <w:sz w:val="22"/>
          <w:szCs w:val="22"/>
        </w:rPr>
        <w:t xml:space="preserve"> will issue a sales tax exemption certificate to the Contractor for all material purchased for incorporation into the project.  Tax exemption certificates are applicable only for the specific project for which the tax exemption certificate is issued.  The Contractor also must file </w:t>
      </w:r>
      <w:r w:rsidRPr="0026633D">
        <w:rPr>
          <w:sz w:val="22"/>
          <w:szCs w:val="22"/>
        </w:rPr>
        <w:t>appropriate lien waivers before final payment will be released.</w:t>
      </w:r>
    </w:p>
    <w:p w14:paraId="7C5D8FBD" w14:textId="77777777" w:rsidR="00F7080A" w:rsidRPr="0026633D" w:rsidRDefault="00F7080A" w:rsidP="005C2338">
      <w:pPr>
        <w:widowControl/>
        <w:jc w:val="both"/>
        <w:rPr>
          <w:sz w:val="22"/>
          <w:szCs w:val="22"/>
          <w:u w:val="single"/>
        </w:rPr>
      </w:pPr>
    </w:p>
    <w:sdt>
      <w:sdtPr>
        <w:rPr>
          <w:b/>
          <w:spacing w:val="-2"/>
          <w:sz w:val="22"/>
          <w:szCs w:val="22"/>
        </w:rPr>
        <w:id w:val="-621990723"/>
        <w:placeholder>
          <w:docPart w:val="A47E1702B87E4F3B8F65F7229CDB3383"/>
        </w:placeholder>
      </w:sdtPr>
      <w:sdtEndPr>
        <w:rPr>
          <w:b w:val="0"/>
          <w:u w:val="single"/>
        </w:rPr>
      </w:sdtEndPr>
      <w:sdtContent>
        <w:p w14:paraId="47EF7364" w14:textId="77777777" w:rsidR="007C1952" w:rsidRPr="0026633D" w:rsidRDefault="007C1952" w:rsidP="007C1952">
          <w:pPr>
            <w:suppressAutoHyphens/>
            <w:jc w:val="both"/>
            <w:rPr>
              <w:spacing w:val="-2"/>
              <w:sz w:val="22"/>
              <w:u w:val="single"/>
            </w:rPr>
          </w:pPr>
          <w:r w:rsidRPr="0026633D">
            <w:rPr>
              <w:spacing w:val="-2"/>
              <w:sz w:val="22"/>
              <w:u w:val="single"/>
            </w:rPr>
            <w:t>State Revolving Fund</w:t>
          </w:r>
        </w:p>
        <w:p w14:paraId="2558123E" w14:textId="402F6F17" w:rsidR="007C1952" w:rsidRPr="0026633D" w:rsidRDefault="007C1952" w:rsidP="007C1952">
          <w:pPr>
            <w:suppressAutoHyphens/>
            <w:jc w:val="both"/>
            <w:rPr>
              <w:spacing w:val="-2"/>
              <w:sz w:val="22"/>
            </w:rPr>
          </w:pPr>
          <w:r w:rsidRPr="0026633D">
            <w:rPr>
              <w:spacing w:val="-2"/>
              <w:sz w:val="22"/>
            </w:rPr>
            <w:t xml:space="preserve">This project is being funded through the Drinking Water State Revolving Fund (DWSRF) and requires additional documentation to be completed and submitted. Item No. </w:t>
          </w:r>
          <w:r w:rsidR="00DE5B72" w:rsidRPr="0026633D">
            <w:rPr>
              <w:spacing w:val="-2"/>
              <w:sz w:val="22"/>
            </w:rPr>
            <w:t>2</w:t>
          </w:r>
          <w:r w:rsidRPr="0026633D">
            <w:rPr>
              <w:spacing w:val="-2"/>
              <w:sz w:val="22"/>
            </w:rPr>
            <w:t xml:space="preserve"> shall be completed by each bidder. </w:t>
          </w:r>
          <w:r w:rsidR="008C4940" w:rsidRPr="0026633D">
            <w:rPr>
              <w:spacing w:val="-2"/>
              <w:sz w:val="22"/>
            </w:rPr>
            <w:t xml:space="preserve">Information is located in “Proposal Attachment #2: SRF Required Front-End Documentation”. </w:t>
          </w:r>
          <w:r w:rsidRPr="0026633D">
            <w:rPr>
              <w:spacing w:val="-2"/>
              <w:sz w:val="22"/>
            </w:rPr>
            <w:t xml:space="preserve">This project must comply with federal Davis-Bacon regulations. This means all construction workers must be paid Davis-Bacon wages and those wages will be verified by checking weekly payrolls. Prevailing wages for this project are located </w:t>
          </w:r>
          <w:r w:rsidR="008C4940" w:rsidRPr="0026633D">
            <w:rPr>
              <w:spacing w:val="-2"/>
              <w:sz w:val="22"/>
            </w:rPr>
            <w:t>in</w:t>
          </w:r>
          <w:r w:rsidRPr="0026633D">
            <w:rPr>
              <w:spacing w:val="-2"/>
              <w:sz w:val="22"/>
            </w:rPr>
            <w:t xml:space="preserve"> “Proposal Attachment #</w:t>
          </w:r>
          <w:r w:rsidR="008C4940" w:rsidRPr="0026633D">
            <w:rPr>
              <w:spacing w:val="-2"/>
              <w:sz w:val="22"/>
            </w:rPr>
            <w:t>4</w:t>
          </w:r>
          <w:r w:rsidRPr="0026633D">
            <w:rPr>
              <w:spacing w:val="-2"/>
              <w:sz w:val="22"/>
            </w:rPr>
            <w:t xml:space="preserve">: Prevailing Wage Rates”. </w:t>
          </w:r>
        </w:p>
        <w:p w14:paraId="1931EFFA" w14:textId="77777777" w:rsidR="008C4940" w:rsidRPr="0026633D" w:rsidRDefault="008C4940" w:rsidP="007C1952">
          <w:pPr>
            <w:suppressAutoHyphens/>
            <w:jc w:val="both"/>
            <w:rPr>
              <w:spacing w:val="-2"/>
              <w:sz w:val="22"/>
            </w:rPr>
          </w:pPr>
        </w:p>
        <w:p w14:paraId="07D02F4E" w14:textId="76052B35" w:rsidR="008C4940" w:rsidRPr="0026633D" w:rsidRDefault="008C4940" w:rsidP="007C1952">
          <w:pPr>
            <w:suppressAutoHyphens/>
            <w:jc w:val="both"/>
            <w:rPr>
              <w:spacing w:val="-2"/>
              <w:sz w:val="22"/>
              <w:u w:val="single"/>
            </w:rPr>
          </w:pPr>
          <w:r w:rsidRPr="0026633D">
            <w:rPr>
              <w:spacing w:val="-2"/>
              <w:sz w:val="22"/>
              <w:u w:val="single"/>
            </w:rPr>
            <w:t>CDBG Funding Requirements</w:t>
          </w:r>
        </w:p>
        <w:p w14:paraId="4CA52AD3" w14:textId="3B519A18" w:rsidR="008C4940" w:rsidRPr="00405E2D" w:rsidRDefault="008C4940" w:rsidP="007C1952">
          <w:pPr>
            <w:suppressAutoHyphens/>
            <w:jc w:val="both"/>
            <w:rPr>
              <w:spacing w:val="-2"/>
              <w:sz w:val="22"/>
              <w:szCs w:val="22"/>
            </w:rPr>
          </w:pPr>
          <w:r w:rsidRPr="0026633D">
            <w:rPr>
              <w:spacing w:val="-2"/>
              <w:sz w:val="22"/>
              <w:szCs w:val="22"/>
            </w:rPr>
            <w:t xml:space="preserve">This project is being funded through the Community Development Block Grant (CDBG) and requires additional documentation to be completed and submitted. Item No. 3 shall be completed by each bidder. Information is located in “Proposal Attachment #3: CDBG Required Front-End Documentation”. This project must comply with federal Davis-Bacon </w:t>
          </w:r>
          <w:r w:rsidR="00714486" w:rsidRPr="0026633D">
            <w:rPr>
              <w:spacing w:val="-2"/>
              <w:sz w:val="22"/>
              <w:szCs w:val="22"/>
            </w:rPr>
            <w:t>regulations</w:t>
          </w:r>
          <w:r w:rsidRPr="0026633D">
            <w:rPr>
              <w:spacing w:val="-2"/>
              <w:sz w:val="22"/>
              <w:szCs w:val="22"/>
            </w:rPr>
            <w:t xml:space="preserve">. This means all construction workers must be paid Davis-Bacon wages and those wages will be verified by checking weekly payrolls. </w:t>
          </w:r>
          <w:r w:rsidR="00714486" w:rsidRPr="0026633D">
            <w:rPr>
              <w:spacing w:val="-2"/>
              <w:sz w:val="22"/>
              <w:szCs w:val="22"/>
            </w:rPr>
            <w:t>Prevailing</w:t>
          </w:r>
          <w:r w:rsidRPr="0026633D">
            <w:rPr>
              <w:spacing w:val="-2"/>
              <w:sz w:val="22"/>
              <w:szCs w:val="22"/>
            </w:rPr>
            <w:t xml:space="preserve"> wages for this project are located in “Proposal Attachment #4: Prevailing Wage Rates”.</w:t>
          </w:r>
        </w:p>
      </w:sdtContent>
    </w:sdt>
    <w:p w14:paraId="3EC0ABAA" w14:textId="77777777" w:rsidR="007C1952" w:rsidRPr="00336850" w:rsidRDefault="007C1952" w:rsidP="005C2338">
      <w:pPr>
        <w:widowControl/>
        <w:jc w:val="both"/>
        <w:rPr>
          <w:sz w:val="22"/>
          <w:szCs w:val="22"/>
          <w:u w:val="single"/>
        </w:rPr>
      </w:pPr>
    </w:p>
    <w:p w14:paraId="00867C1E" w14:textId="77777777" w:rsidR="00755CFE" w:rsidRPr="00336850" w:rsidRDefault="00755CFE" w:rsidP="005C2338">
      <w:pPr>
        <w:widowControl/>
        <w:jc w:val="both"/>
        <w:rPr>
          <w:snapToGrid/>
          <w:sz w:val="22"/>
          <w:szCs w:val="22"/>
          <w:u w:val="single"/>
        </w:rPr>
      </w:pPr>
      <w:r w:rsidRPr="00336850">
        <w:rPr>
          <w:sz w:val="22"/>
          <w:szCs w:val="22"/>
          <w:u w:val="single"/>
        </w:rPr>
        <w:t>Completion of Work</w:t>
      </w:r>
    </w:p>
    <w:p w14:paraId="3415041F" w14:textId="7763EC96" w:rsidR="00755CFE" w:rsidRPr="00573D0C" w:rsidRDefault="00755CFE" w:rsidP="005C2338">
      <w:pPr>
        <w:jc w:val="both"/>
        <w:rPr>
          <w:sz w:val="22"/>
          <w:szCs w:val="22"/>
        </w:rPr>
      </w:pPr>
      <w:r w:rsidRPr="00336850">
        <w:rPr>
          <w:sz w:val="22"/>
          <w:szCs w:val="22"/>
        </w:rPr>
        <w:lastRenderedPageBreak/>
        <w:t xml:space="preserve">The Contractor shall substantially complete the </w:t>
      </w:r>
      <w:r w:rsidRPr="00573D0C">
        <w:rPr>
          <w:sz w:val="22"/>
          <w:szCs w:val="22"/>
        </w:rPr>
        <w:t xml:space="preserve">project </w:t>
      </w:r>
      <w:r w:rsidR="00F03E6D" w:rsidRPr="00573D0C">
        <w:rPr>
          <w:sz w:val="22"/>
          <w:szCs w:val="22"/>
        </w:rPr>
        <w:t xml:space="preserve">by </w:t>
      </w:r>
      <w:r w:rsidR="002002AE" w:rsidRPr="00573D0C">
        <w:rPr>
          <w:sz w:val="22"/>
          <w:szCs w:val="22"/>
        </w:rPr>
        <w:t>no later than</w:t>
      </w:r>
      <w:r w:rsidRPr="00573D0C">
        <w:rPr>
          <w:sz w:val="22"/>
          <w:szCs w:val="22"/>
        </w:rPr>
        <w:t xml:space="preserve"> </w:t>
      </w:r>
      <w:sdt>
        <w:sdtPr>
          <w:rPr>
            <w:b/>
            <w:sz w:val="22"/>
            <w:szCs w:val="22"/>
            <w:u w:val="single"/>
          </w:rPr>
          <w:id w:val="-1523622542"/>
          <w:placeholder>
            <w:docPart w:val="D7E6A0C0A01240DAAF8469234F2C6BEB"/>
          </w:placeholder>
          <w:text/>
        </w:sdtPr>
        <w:sdtEndPr/>
        <w:sdtContent>
          <w:r w:rsidR="009A23A3" w:rsidRPr="00573D0C">
            <w:rPr>
              <w:b/>
              <w:sz w:val="22"/>
              <w:szCs w:val="22"/>
              <w:u w:val="single"/>
            </w:rPr>
            <w:t>July 23, 2027</w:t>
          </w:r>
        </w:sdtContent>
      </w:sdt>
      <w:r w:rsidRPr="00573D0C">
        <w:rPr>
          <w:sz w:val="22"/>
          <w:szCs w:val="22"/>
        </w:rPr>
        <w:t>.  Substantially complete shall be defined as all utility</w:t>
      </w:r>
      <w:r w:rsidR="005A49A7" w:rsidRPr="00573D0C">
        <w:rPr>
          <w:sz w:val="22"/>
          <w:szCs w:val="22"/>
        </w:rPr>
        <w:t xml:space="preserve"> and </w:t>
      </w:r>
      <w:r w:rsidRPr="00573D0C">
        <w:rPr>
          <w:sz w:val="22"/>
          <w:szCs w:val="22"/>
        </w:rPr>
        <w:t xml:space="preserve">grading construction being completed, with the </w:t>
      </w:r>
      <w:sdt>
        <w:sdtPr>
          <w:rPr>
            <w:b/>
            <w:sz w:val="22"/>
            <w:szCs w:val="22"/>
            <w:u w:val="single"/>
          </w:rPr>
          <w:id w:val="-132948637"/>
          <w:placeholder>
            <w:docPart w:val="D7E6A0C0A01240DAAF8469234F2C6BEB"/>
          </w:placeholder>
          <w:text/>
        </w:sdtPr>
        <w:sdtEndPr/>
        <w:sdtContent>
          <w:r w:rsidR="008E2579" w:rsidRPr="00573D0C">
            <w:rPr>
              <w:b/>
              <w:sz w:val="22"/>
              <w:szCs w:val="22"/>
              <w:u w:val="single"/>
            </w:rPr>
            <w:t>new infrastructure being tested and put into service, including water main, water service crossovers and new streets, driveways, and sidewalks fully open to traffic</w:t>
          </w:r>
        </w:sdtContent>
      </w:sdt>
      <w:r w:rsidR="005A49A7" w:rsidRPr="00573D0C">
        <w:rPr>
          <w:sz w:val="22"/>
          <w:szCs w:val="22"/>
        </w:rPr>
        <w:t xml:space="preserve">. </w:t>
      </w:r>
      <w:r w:rsidR="00E6722E" w:rsidRPr="00573D0C">
        <w:rPr>
          <w:sz w:val="22"/>
          <w:szCs w:val="22"/>
        </w:rPr>
        <w:t xml:space="preserve"> </w:t>
      </w:r>
      <w:r w:rsidRPr="00573D0C">
        <w:rPr>
          <w:sz w:val="22"/>
          <w:szCs w:val="22"/>
        </w:rPr>
        <w:t xml:space="preserve">Should the Contractor fail to substantially complete the work in this timeframe, liquidated damages of </w:t>
      </w:r>
      <w:sdt>
        <w:sdtPr>
          <w:rPr>
            <w:b/>
            <w:spacing w:val="-2"/>
            <w:sz w:val="22"/>
            <w:u w:val="single"/>
          </w:rPr>
          <w:id w:val="629668236"/>
          <w:placeholder>
            <w:docPart w:val="D7E6A0C0A01240DAAF8469234F2C6BEB"/>
          </w:placeholder>
          <w:text/>
        </w:sdtPr>
        <w:sdtEndPr/>
        <w:sdtContent>
          <w:r w:rsidR="008E2579" w:rsidRPr="00573D0C">
            <w:rPr>
              <w:b/>
              <w:spacing w:val="-2"/>
              <w:sz w:val="22"/>
              <w:u w:val="single"/>
            </w:rPr>
            <w:t>$1,000.00</w:t>
          </w:r>
        </w:sdtContent>
      </w:sdt>
      <w:r w:rsidR="002002AE" w:rsidRPr="00573D0C">
        <w:rPr>
          <w:b/>
          <w:spacing w:val="-2"/>
          <w:sz w:val="22"/>
        </w:rPr>
        <w:t xml:space="preserve"> per calendar day </w:t>
      </w:r>
      <w:r w:rsidRPr="00573D0C">
        <w:rPr>
          <w:sz w:val="22"/>
          <w:szCs w:val="22"/>
        </w:rPr>
        <w:t>will be assessed for work not completed within the designated Contract term(s).</w:t>
      </w:r>
    </w:p>
    <w:p w14:paraId="3E7823DE" w14:textId="2204E2D4" w:rsidR="00696B38" w:rsidRPr="00573D0C" w:rsidRDefault="00696B38" w:rsidP="005C2338">
      <w:pPr>
        <w:jc w:val="both"/>
        <w:rPr>
          <w:sz w:val="22"/>
          <w:szCs w:val="22"/>
        </w:rPr>
      </w:pPr>
    </w:p>
    <w:p w14:paraId="307E9710" w14:textId="798C0993" w:rsidR="00696B38" w:rsidRPr="00573D0C" w:rsidRDefault="00696B38" w:rsidP="005C2338">
      <w:pPr>
        <w:jc w:val="both"/>
        <w:rPr>
          <w:sz w:val="22"/>
          <w:szCs w:val="22"/>
        </w:rPr>
      </w:pPr>
      <w:r w:rsidRPr="00573D0C">
        <w:rPr>
          <w:b/>
          <w:sz w:val="22"/>
          <w:szCs w:val="22"/>
        </w:rPr>
        <w:t xml:space="preserve">No work requiring inspection will be allowed on Saturdays </w:t>
      </w:r>
      <w:r w:rsidR="0000393E" w:rsidRPr="00573D0C">
        <w:rPr>
          <w:b/>
          <w:sz w:val="22"/>
          <w:szCs w:val="22"/>
        </w:rPr>
        <w:t xml:space="preserve">or Sundays </w:t>
      </w:r>
      <w:r w:rsidRPr="00573D0C">
        <w:rPr>
          <w:b/>
          <w:sz w:val="22"/>
          <w:szCs w:val="22"/>
        </w:rPr>
        <w:t>except with permission of the Engineer.</w:t>
      </w:r>
    </w:p>
    <w:p w14:paraId="254BD5CE" w14:textId="77777777" w:rsidR="00755CFE" w:rsidRPr="00573D0C" w:rsidRDefault="00755CFE" w:rsidP="005C2338">
      <w:pPr>
        <w:jc w:val="both"/>
        <w:rPr>
          <w:sz w:val="22"/>
          <w:szCs w:val="22"/>
        </w:rPr>
      </w:pPr>
    </w:p>
    <w:p w14:paraId="695610AE" w14:textId="7948CB20" w:rsidR="00755CFE" w:rsidRPr="00573D0C" w:rsidRDefault="00755CFE" w:rsidP="005C2338">
      <w:pPr>
        <w:jc w:val="both"/>
        <w:rPr>
          <w:sz w:val="22"/>
          <w:szCs w:val="22"/>
        </w:rPr>
      </w:pPr>
      <w:r w:rsidRPr="00573D0C">
        <w:rPr>
          <w:sz w:val="22"/>
          <w:szCs w:val="22"/>
        </w:rPr>
        <w:t xml:space="preserve">The Contractor shall fully complete the project </w:t>
      </w:r>
      <w:r w:rsidR="00F03E6D" w:rsidRPr="00573D0C">
        <w:rPr>
          <w:sz w:val="22"/>
          <w:szCs w:val="22"/>
        </w:rPr>
        <w:t xml:space="preserve">by </w:t>
      </w:r>
      <w:r w:rsidR="002002AE" w:rsidRPr="00573D0C">
        <w:rPr>
          <w:sz w:val="22"/>
          <w:szCs w:val="22"/>
        </w:rPr>
        <w:t>no later than</w:t>
      </w:r>
      <w:r w:rsidRPr="00573D0C">
        <w:rPr>
          <w:sz w:val="22"/>
          <w:szCs w:val="22"/>
        </w:rPr>
        <w:t xml:space="preserve"> </w:t>
      </w:r>
      <w:sdt>
        <w:sdtPr>
          <w:rPr>
            <w:b/>
            <w:sz w:val="22"/>
            <w:szCs w:val="22"/>
            <w:u w:val="single"/>
          </w:rPr>
          <w:id w:val="-408151385"/>
          <w:placeholder>
            <w:docPart w:val="D7E6A0C0A01240DAAF8469234F2C6BEB"/>
          </w:placeholder>
          <w:text/>
        </w:sdtPr>
        <w:sdtEndPr/>
        <w:sdtContent>
          <w:r w:rsidR="009A23A3" w:rsidRPr="00573D0C">
            <w:rPr>
              <w:b/>
              <w:sz w:val="22"/>
              <w:szCs w:val="22"/>
              <w:u w:val="single"/>
            </w:rPr>
            <w:t>August 27, 2027</w:t>
          </w:r>
        </w:sdtContent>
      </w:sdt>
      <w:r w:rsidR="00F03E6D" w:rsidRPr="00573D0C">
        <w:rPr>
          <w:b/>
          <w:sz w:val="22"/>
          <w:szCs w:val="22"/>
          <w:u w:val="single"/>
        </w:rPr>
        <w:t>.</w:t>
      </w:r>
      <w:r w:rsidR="002002AE" w:rsidRPr="00573D0C">
        <w:rPr>
          <w:sz w:val="22"/>
          <w:szCs w:val="22"/>
        </w:rPr>
        <w:t xml:space="preserve"> </w:t>
      </w:r>
      <w:r w:rsidRPr="00573D0C">
        <w:rPr>
          <w:sz w:val="22"/>
          <w:szCs w:val="22"/>
        </w:rPr>
        <w:t>Fully complete shall be defined as all surface restoration being completed, and all improvements being ready for final acceptance</w:t>
      </w:r>
      <w:r w:rsidR="005F4098" w:rsidRPr="00573D0C">
        <w:rPr>
          <w:sz w:val="22"/>
          <w:szCs w:val="22"/>
        </w:rPr>
        <w:t>.</w:t>
      </w:r>
      <w:r w:rsidRPr="00573D0C">
        <w:rPr>
          <w:sz w:val="22"/>
          <w:szCs w:val="22"/>
        </w:rPr>
        <w:t xml:space="preserve">  Should the Contractor fail to fully complete the work in this timeframe, liquidated damages of </w:t>
      </w:r>
      <w:sdt>
        <w:sdtPr>
          <w:rPr>
            <w:b/>
            <w:spacing w:val="-2"/>
            <w:sz w:val="22"/>
            <w:u w:val="single"/>
          </w:rPr>
          <w:id w:val="-728993295"/>
          <w:placeholder>
            <w:docPart w:val="D7E6A0C0A01240DAAF8469234F2C6BEB"/>
          </w:placeholder>
          <w:text/>
        </w:sdtPr>
        <w:sdtEndPr/>
        <w:sdtContent>
          <w:r w:rsidR="008E2579" w:rsidRPr="00573D0C">
            <w:rPr>
              <w:b/>
              <w:spacing w:val="-2"/>
              <w:sz w:val="22"/>
              <w:u w:val="single"/>
            </w:rPr>
            <w:t>$500.00</w:t>
          </w:r>
        </w:sdtContent>
      </w:sdt>
      <w:r w:rsidR="002002AE" w:rsidRPr="00573D0C">
        <w:rPr>
          <w:b/>
          <w:spacing w:val="-2"/>
          <w:sz w:val="22"/>
        </w:rPr>
        <w:t xml:space="preserve"> per calendar day </w:t>
      </w:r>
      <w:r w:rsidRPr="00573D0C">
        <w:rPr>
          <w:sz w:val="22"/>
          <w:szCs w:val="22"/>
        </w:rPr>
        <w:t>will be assessed for work not completed within the designated Contract term(s).</w:t>
      </w:r>
    </w:p>
    <w:p w14:paraId="25CAE30A" w14:textId="77777777" w:rsidR="00755CFE" w:rsidRPr="00573D0C" w:rsidRDefault="00755CFE" w:rsidP="005C2338">
      <w:pPr>
        <w:jc w:val="both"/>
        <w:rPr>
          <w:sz w:val="22"/>
          <w:szCs w:val="22"/>
        </w:rPr>
      </w:pPr>
    </w:p>
    <w:p w14:paraId="7374CBD3" w14:textId="1E2B9852" w:rsidR="00755CFE" w:rsidRPr="004C3CD8" w:rsidRDefault="00755CFE" w:rsidP="005C2338">
      <w:pPr>
        <w:jc w:val="both"/>
        <w:rPr>
          <w:sz w:val="22"/>
          <w:szCs w:val="22"/>
        </w:rPr>
      </w:pPr>
      <w:r w:rsidRPr="00573D0C">
        <w:rPr>
          <w:sz w:val="22"/>
          <w:szCs w:val="22"/>
        </w:rPr>
        <w:t xml:space="preserve">The </w:t>
      </w:r>
      <w:sdt>
        <w:sdtPr>
          <w:rPr>
            <w:sz w:val="22"/>
            <w:szCs w:val="22"/>
          </w:rPr>
          <w:alias w:val="Author"/>
          <w:tag w:val=""/>
          <w:id w:val="-1529015240"/>
          <w:placeholder>
            <w:docPart w:val="F90629DD88584621AA1B33AC7CB7D816"/>
          </w:placeholder>
          <w:dataBinding w:prefixMappings="xmlns:ns0='http://purl.org/dc/elements/1.1/' xmlns:ns1='http://schemas.openxmlformats.org/package/2006/metadata/core-properties' " w:xpath="/ns1:coreProperties[1]/ns0:creator[1]" w:storeItemID="{6C3C8BC8-F283-45AE-878A-BAB7291924A1}"/>
          <w:text/>
        </w:sdtPr>
        <w:sdtEndPr/>
        <w:sdtContent>
          <w:r w:rsidR="00554833" w:rsidRPr="00573D0C">
            <w:rPr>
              <w:sz w:val="22"/>
              <w:szCs w:val="22"/>
            </w:rPr>
            <w:t>City of Sumner</w:t>
          </w:r>
        </w:sdtContent>
      </w:sdt>
      <w:r w:rsidRPr="00573D0C">
        <w:rPr>
          <w:sz w:val="22"/>
          <w:szCs w:val="22"/>
        </w:rPr>
        <w:t xml:space="preserve"> does hereby reserve the right to reject any or all bids, to waive informalities</w:t>
      </w:r>
      <w:r w:rsidRPr="00336850">
        <w:rPr>
          <w:sz w:val="22"/>
          <w:szCs w:val="22"/>
        </w:rPr>
        <w:t xml:space="preserve">, and to enter into such contract, or contracts, as it shall deem to be in </w:t>
      </w:r>
      <w:r w:rsidRPr="004C3CD8">
        <w:rPr>
          <w:sz w:val="22"/>
          <w:szCs w:val="22"/>
        </w:rPr>
        <w:t>the best interest of the City.</w:t>
      </w:r>
    </w:p>
    <w:p w14:paraId="6CAEEBA7" w14:textId="77777777" w:rsidR="00EE6406" w:rsidRPr="004C3CD8" w:rsidRDefault="00EE6406" w:rsidP="00CC2AA5">
      <w:pPr>
        <w:jc w:val="both"/>
        <w:rPr>
          <w:sz w:val="22"/>
          <w:szCs w:val="22"/>
        </w:rPr>
      </w:pPr>
    </w:p>
    <w:p w14:paraId="0D936965" w14:textId="12BAC40D" w:rsidR="00755CFE" w:rsidRPr="004C3CD8" w:rsidRDefault="00755CFE" w:rsidP="00CC2AA5">
      <w:pPr>
        <w:ind w:left="720" w:firstLine="720"/>
        <w:jc w:val="right"/>
        <w:rPr>
          <w:sz w:val="22"/>
          <w:szCs w:val="22"/>
        </w:rPr>
      </w:pPr>
      <w:r w:rsidRPr="004C3CD8">
        <w:rPr>
          <w:sz w:val="22"/>
          <w:szCs w:val="22"/>
        </w:rPr>
        <w:t xml:space="preserve">This Notice is given by authority of the City Council of the </w:t>
      </w:r>
      <w:sdt>
        <w:sdtPr>
          <w:rPr>
            <w:sz w:val="22"/>
            <w:szCs w:val="22"/>
          </w:rPr>
          <w:alias w:val="Author"/>
          <w:tag w:val=""/>
          <w:id w:val="162442734"/>
          <w:placeholder>
            <w:docPart w:val="7E13D6F7177147369EBF34802443516D"/>
          </w:placeholder>
          <w:dataBinding w:prefixMappings="xmlns:ns0='http://purl.org/dc/elements/1.1/' xmlns:ns1='http://schemas.openxmlformats.org/package/2006/metadata/core-properties' " w:xpath="/ns1:coreProperties[1]/ns0:creator[1]" w:storeItemID="{6C3C8BC8-F283-45AE-878A-BAB7291924A1}"/>
          <w:text/>
        </w:sdtPr>
        <w:sdtEndPr/>
        <w:sdtContent>
          <w:r w:rsidR="00554833" w:rsidRPr="004C3CD8">
            <w:rPr>
              <w:sz w:val="22"/>
              <w:szCs w:val="22"/>
            </w:rPr>
            <w:t>City of Sumner</w:t>
          </w:r>
        </w:sdtContent>
      </w:sdt>
      <w:r w:rsidRPr="004C3CD8">
        <w:rPr>
          <w:sz w:val="22"/>
          <w:szCs w:val="22"/>
        </w:rPr>
        <w:t>, Iowa.</w:t>
      </w:r>
    </w:p>
    <w:p w14:paraId="5E9E1514" w14:textId="77777777" w:rsidR="00CC2AA5" w:rsidRPr="004C3CD8" w:rsidRDefault="00CC2AA5" w:rsidP="005C2338">
      <w:pPr>
        <w:ind w:left="720" w:firstLine="720"/>
        <w:jc w:val="both"/>
        <w:rPr>
          <w:sz w:val="22"/>
          <w:szCs w:val="22"/>
        </w:rPr>
      </w:pPr>
    </w:p>
    <w:p w14:paraId="0DD7F699" w14:textId="77777777" w:rsidR="00DB247A" w:rsidRDefault="00DB247A" w:rsidP="00DB247A">
      <w:pPr>
        <w:ind w:left="3600" w:firstLine="2520"/>
        <w:jc w:val="both"/>
        <w:rPr>
          <w:sz w:val="22"/>
          <w:szCs w:val="22"/>
        </w:rPr>
      </w:pPr>
      <w:r>
        <w:rPr>
          <w:sz w:val="22"/>
          <w:szCs w:val="22"/>
        </w:rPr>
        <w:t>Consulting Engineer:</w:t>
      </w:r>
    </w:p>
    <w:p w14:paraId="311C158A" w14:textId="77777777" w:rsidR="00DB247A" w:rsidRDefault="00DB247A" w:rsidP="00DB247A">
      <w:pPr>
        <w:ind w:left="3600" w:firstLine="2520"/>
        <w:jc w:val="both"/>
        <w:rPr>
          <w:sz w:val="22"/>
          <w:szCs w:val="22"/>
        </w:rPr>
      </w:pPr>
      <w:r>
        <w:rPr>
          <w:sz w:val="22"/>
          <w:szCs w:val="22"/>
        </w:rPr>
        <w:t>MSA Professional Services, Inc.</w:t>
      </w:r>
    </w:p>
    <w:p w14:paraId="1D730D53" w14:textId="77777777" w:rsidR="00DB247A" w:rsidRDefault="00DB247A" w:rsidP="00DB247A">
      <w:pPr>
        <w:ind w:left="3600" w:firstLine="2520"/>
        <w:jc w:val="both"/>
        <w:rPr>
          <w:sz w:val="22"/>
          <w:szCs w:val="22"/>
        </w:rPr>
      </w:pPr>
      <w:r>
        <w:rPr>
          <w:sz w:val="22"/>
          <w:szCs w:val="22"/>
        </w:rPr>
        <w:t>6045 Rockwell Dr NE</w:t>
      </w:r>
    </w:p>
    <w:p w14:paraId="61D2F9D9" w14:textId="77777777" w:rsidR="00DB247A" w:rsidRDefault="00DB247A" w:rsidP="00DB247A">
      <w:pPr>
        <w:ind w:left="3600" w:firstLine="2520"/>
        <w:jc w:val="both"/>
        <w:rPr>
          <w:sz w:val="22"/>
          <w:szCs w:val="22"/>
        </w:rPr>
      </w:pPr>
      <w:r>
        <w:rPr>
          <w:sz w:val="22"/>
          <w:szCs w:val="22"/>
        </w:rPr>
        <w:t>Suite A</w:t>
      </w:r>
    </w:p>
    <w:p w14:paraId="75C7EBB8" w14:textId="77777777" w:rsidR="00DB247A" w:rsidRDefault="00DB247A" w:rsidP="00DB247A">
      <w:pPr>
        <w:ind w:left="3600" w:firstLine="2520"/>
        <w:jc w:val="both"/>
        <w:rPr>
          <w:sz w:val="22"/>
          <w:szCs w:val="22"/>
        </w:rPr>
      </w:pPr>
      <w:r>
        <w:rPr>
          <w:sz w:val="22"/>
          <w:szCs w:val="22"/>
        </w:rPr>
        <w:t>Cedar Rapids, IA 52402</w:t>
      </w:r>
    </w:p>
    <w:p w14:paraId="11AAF5A5" w14:textId="77777777" w:rsidR="00DB247A" w:rsidRDefault="00DB247A" w:rsidP="00DB247A">
      <w:pPr>
        <w:ind w:left="3600" w:firstLine="2520"/>
        <w:jc w:val="both"/>
        <w:rPr>
          <w:sz w:val="22"/>
          <w:szCs w:val="22"/>
        </w:rPr>
      </w:pPr>
      <w:r>
        <w:rPr>
          <w:sz w:val="22"/>
          <w:szCs w:val="22"/>
        </w:rPr>
        <w:t>Andrew Inhelder, PE</w:t>
      </w:r>
    </w:p>
    <w:p w14:paraId="669E81E5" w14:textId="77777777" w:rsidR="00DB247A" w:rsidRPr="00CA2B07" w:rsidRDefault="00DB247A" w:rsidP="00DB247A">
      <w:pPr>
        <w:ind w:left="3600" w:firstLine="2520"/>
        <w:jc w:val="both"/>
        <w:rPr>
          <w:sz w:val="22"/>
          <w:szCs w:val="22"/>
        </w:rPr>
      </w:pPr>
      <w:r>
        <w:rPr>
          <w:sz w:val="22"/>
          <w:szCs w:val="22"/>
        </w:rPr>
        <w:t>319-364-4773</w:t>
      </w:r>
    </w:p>
    <w:p w14:paraId="4A4396C1" w14:textId="5667EF6C" w:rsidR="00DE2E9A" w:rsidRPr="00CC2AA5" w:rsidRDefault="00DE2E9A" w:rsidP="00CC2AA5">
      <w:pPr>
        <w:jc w:val="both"/>
        <w:rPr>
          <w:sz w:val="22"/>
          <w:szCs w:val="22"/>
        </w:rPr>
        <w:sectPr w:rsidR="00DE2E9A" w:rsidRPr="00CC2AA5" w:rsidSect="00A3354A">
          <w:footerReference w:type="default" r:id="rId14"/>
          <w:pgSz w:w="12240" w:h="15840" w:code="1"/>
          <w:pgMar w:top="1440" w:right="1440" w:bottom="1440" w:left="1440" w:header="720" w:footer="720" w:gutter="0"/>
          <w:pgNumType w:start="1" w:chapStyle="1"/>
          <w:cols w:space="720"/>
          <w:docGrid w:linePitch="326"/>
        </w:sectPr>
      </w:pPr>
    </w:p>
    <w:p w14:paraId="383B9A53" w14:textId="76B3335D" w:rsidR="00BD2D1B" w:rsidRPr="00BA6044" w:rsidRDefault="00BD2D1B" w:rsidP="00A3354A">
      <w:pPr>
        <w:pStyle w:val="Heading1"/>
        <w:rPr>
          <w:b w:val="0"/>
          <w:bCs/>
          <w:sz w:val="32"/>
          <w:szCs w:val="32"/>
        </w:rPr>
      </w:pPr>
    </w:p>
    <w:sectPr w:rsidR="00BD2D1B" w:rsidRPr="00BA6044" w:rsidSect="00A3354A">
      <w:footerReference w:type="default" r:id="rId15"/>
      <w:pgSz w:w="12240" w:h="15840" w:code="1"/>
      <w:pgMar w:top="1440" w:right="1440" w:bottom="1440" w:left="1440" w:header="720" w:footer="720" w:gutter="0"/>
      <w:pgNumType w:start="1" w:chapStyle="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F3EC5" w14:textId="77777777" w:rsidR="003F5A95" w:rsidRDefault="003F5A95">
      <w:r>
        <w:separator/>
      </w:r>
    </w:p>
    <w:p w14:paraId="35C7D991" w14:textId="77777777" w:rsidR="003F5A95" w:rsidRDefault="003F5A95"/>
  </w:endnote>
  <w:endnote w:type="continuationSeparator" w:id="0">
    <w:p w14:paraId="454818CE" w14:textId="77777777" w:rsidR="003F5A95" w:rsidRDefault="003F5A95">
      <w:r>
        <w:continuationSeparator/>
      </w:r>
    </w:p>
    <w:p w14:paraId="79EC7697" w14:textId="77777777" w:rsidR="003F5A95" w:rsidRDefault="003F5A95"/>
  </w:endnote>
  <w:endnote w:type="continuationNotice" w:id="1">
    <w:p w14:paraId="19766B25" w14:textId="77777777" w:rsidR="003F5A95" w:rsidRDefault="003F5A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Calibri"/>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55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D0622" w14:textId="77777777" w:rsidR="009136D3" w:rsidRDefault="00901214">
    <w:pPr>
      <w:pStyle w:val="Footer"/>
      <w:rPr>
        <w:sz w:val="16"/>
        <w:szCs w:val="16"/>
      </w:rPr>
    </w:pPr>
    <w:r>
      <w:rPr>
        <w:sz w:val="16"/>
        <w:szCs w:val="16"/>
      </w:rPr>
      <w:t>Notice to Bidders and Notice of Public Hearing</w:t>
    </w:r>
  </w:p>
  <w:p w14:paraId="470C9F2F" w14:textId="0757C9D2" w:rsidR="00901214" w:rsidRPr="003800D1" w:rsidRDefault="009136D3">
    <w:pPr>
      <w:pStyle w:val="Footer"/>
      <w:rPr>
        <w:sz w:val="16"/>
        <w:szCs w:val="16"/>
      </w:rPr>
    </w:pPr>
    <w:r>
      <w:rPr>
        <w:sz w:val="16"/>
        <w:szCs w:val="16"/>
      </w:rPr>
      <w:t>4927-6898-2732\2</w:t>
    </w:r>
    <w:r w:rsidR="00901214" w:rsidRPr="003800D1">
      <w:rPr>
        <w:sz w:val="16"/>
        <w:szCs w:val="16"/>
      </w:rPr>
      <w:ptab w:relativeTo="margin" w:alignment="center" w:leader="none"/>
    </w:r>
    <w:r w:rsidR="00901214">
      <w:rPr>
        <w:sz w:val="16"/>
        <w:szCs w:val="16"/>
      </w:rPr>
      <w:t>NBH</w:t>
    </w:r>
    <w:r w:rsidR="00901214" w:rsidRPr="003800D1">
      <w:rPr>
        <w:sz w:val="16"/>
        <w:szCs w:val="16"/>
      </w:rPr>
      <w:t>-</w:t>
    </w:r>
    <w:r w:rsidR="00901214" w:rsidRPr="003800D1">
      <w:rPr>
        <w:sz w:val="16"/>
        <w:szCs w:val="16"/>
      </w:rPr>
      <w:fldChar w:fldCharType="begin"/>
    </w:r>
    <w:r w:rsidR="00901214" w:rsidRPr="003800D1">
      <w:rPr>
        <w:sz w:val="16"/>
        <w:szCs w:val="16"/>
      </w:rPr>
      <w:instrText xml:space="preserve"> PAGE   \* MERGEFORMAT </w:instrText>
    </w:r>
    <w:r w:rsidR="00901214" w:rsidRPr="003800D1">
      <w:rPr>
        <w:sz w:val="16"/>
        <w:szCs w:val="16"/>
      </w:rPr>
      <w:fldChar w:fldCharType="separate"/>
    </w:r>
    <w:r w:rsidR="00901214">
      <w:rPr>
        <w:noProof/>
        <w:sz w:val="16"/>
        <w:szCs w:val="16"/>
      </w:rPr>
      <w:t>1</w:t>
    </w:r>
    <w:r w:rsidR="00901214" w:rsidRPr="003800D1">
      <w:rPr>
        <w:noProof/>
        <w:sz w:val="16"/>
        <w:szCs w:val="16"/>
      </w:rPr>
      <w:fldChar w:fldCharType="end"/>
    </w:r>
    <w:r w:rsidR="00901214" w:rsidRPr="003800D1">
      <w:rPr>
        <w:sz w:val="16"/>
        <w:szCs w:val="16"/>
      </w:rPr>
      <w:ptab w:relativeTo="margin" w:alignment="right" w:leader="none"/>
    </w:r>
    <w:r w:rsidR="00901214" w:rsidRPr="004545BF">
      <w:rPr>
        <w:sz w:val="16"/>
        <w:szCs w:val="16"/>
      </w:rPr>
      <w:t xml:space="preserve"> </w:t>
    </w:r>
    <w:sdt>
      <w:sdtPr>
        <w:rPr>
          <w:sz w:val="16"/>
          <w:szCs w:val="16"/>
        </w:rPr>
        <w:alias w:val="Title"/>
        <w:tag w:val=""/>
        <w:id w:val="21214468"/>
        <w:placeholder>
          <w:docPart w:val="6C976C08F3E64B91966777EED476C35C"/>
        </w:placeholder>
        <w:dataBinding w:prefixMappings="xmlns:ns0='http://purl.org/dc/elements/1.1/' xmlns:ns1='http://schemas.openxmlformats.org/package/2006/metadata/core-properties' " w:xpath="/ns1:coreProperties[1]/ns0:title[1]" w:storeItemID="{6C3C8BC8-F283-45AE-878A-BAB7291924A1}"/>
        <w:text/>
      </w:sdtPr>
      <w:sdtEndPr/>
      <w:sdtContent>
        <w:r w:rsidR="00CA126A">
          <w:rPr>
            <w:sz w:val="16"/>
            <w:szCs w:val="16"/>
          </w:rPr>
          <w:t>Y Avenue Water Main Looping</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8C251" w14:textId="7A2D9627" w:rsidR="008E2579" w:rsidRPr="00992E74" w:rsidRDefault="00CF6CC9" w:rsidP="00E01DC7">
    <w:pPr>
      <w:pStyle w:val="Footer"/>
      <w:jc w:val="center"/>
      <w:rPr>
        <w:sz w:val="16"/>
      </w:rPr>
    </w:pPr>
    <w:r>
      <w:rPr>
        <w:sz w:val="16"/>
      </w:rPr>
      <w:t>Special Provisions</w:t>
    </w:r>
    <w:r w:rsidR="008E2579" w:rsidRPr="00165EDE">
      <w:rPr>
        <w:sz w:val="16"/>
      </w:rPr>
      <w:ptab w:relativeTo="margin" w:alignment="center" w:leader="none"/>
    </w:r>
    <w:r w:rsidR="008E2579" w:rsidRPr="004545BF">
      <w:rPr>
        <w:sz w:val="16"/>
      </w:rPr>
      <w:ptab w:relativeTo="margin" w:alignment="right" w:leader="none"/>
    </w:r>
    <w:r w:rsidR="008E2579" w:rsidRPr="00B31603">
      <w:rPr>
        <w:sz w:val="16"/>
        <w:szCs w:val="16"/>
      </w:rPr>
      <w:t xml:space="preserve"> </w:t>
    </w:r>
    <w:sdt>
      <w:sdtPr>
        <w:rPr>
          <w:sz w:val="16"/>
          <w:szCs w:val="16"/>
        </w:rPr>
        <w:alias w:val="Title"/>
        <w:tag w:val=""/>
        <w:id w:val="526914903"/>
        <w:placeholder>
          <w:docPart w:val="39AF5686D70C4E39904EF3ACEFF79397"/>
        </w:placeholder>
        <w:dataBinding w:prefixMappings="xmlns:ns0='http://purl.org/dc/elements/1.1/' xmlns:ns1='http://schemas.openxmlformats.org/package/2006/metadata/core-properties' " w:xpath="/ns1:coreProperties[1]/ns0:title[1]" w:storeItemID="{6C3C8BC8-F283-45AE-878A-BAB7291924A1}"/>
        <w:text/>
      </w:sdtPr>
      <w:sdtEndPr/>
      <w:sdtContent>
        <w:r w:rsidR="00CA126A">
          <w:rPr>
            <w:sz w:val="16"/>
            <w:szCs w:val="16"/>
          </w:rPr>
          <w:t>Y Avenue Water Main Looping</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10BAF" w14:textId="77777777" w:rsidR="003F5A95" w:rsidRDefault="003F5A95">
      <w:r>
        <w:separator/>
      </w:r>
    </w:p>
    <w:p w14:paraId="039A2719" w14:textId="77777777" w:rsidR="003F5A95" w:rsidRDefault="003F5A95"/>
  </w:footnote>
  <w:footnote w:type="continuationSeparator" w:id="0">
    <w:p w14:paraId="1C656DED" w14:textId="77777777" w:rsidR="003F5A95" w:rsidRDefault="003F5A95">
      <w:r>
        <w:continuationSeparator/>
      </w:r>
    </w:p>
    <w:p w14:paraId="7A36DFA1" w14:textId="77777777" w:rsidR="003F5A95" w:rsidRDefault="003F5A95"/>
  </w:footnote>
  <w:footnote w:type="continuationNotice" w:id="1">
    <w:p w14:paraId="54D0FB64" w14:textId="77777777" w:rsidR="003F5A95" w:rsidRDefault="003F5A9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36AD"/>
    <w:multiLevelType w:val="multilevel"/>
    <w:tmpl w:val="E5DCC782"/>
    <w:lvl w:ilvl="0">
      <w:start w:val="1"/>
      <w:numFmt w:val="decimal"/>
      <w:lvlText w:val="%1."/>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1" w15:restartNumberingAfterBreak="0">
    <w:nsid w:val="026D4294"/>
    <w:multiLevelType w:val="hybridMultilevel"/>
    <w:tmpl w:val="E1482C12"/>
    <w:lvl w:ilvl="0" w:tplc="EA50B240">
      <w:start w:val="1"/>
      <w:numFmt w:val="decimal"/>
      <w:lvlText w:val="%1."/>
      <w:lvlJc w:val="left"/>
      <w:pPr>
        <w:ind w:left="1530" w:hanging="360"/>
      </w:pPr>
      <w:rPr>
        <w:rFonts w:cs="Times New Roman" w:hint="default"/>
        <w:b/>
      </w:rPr>
    </w:lvl>
    <w:lvl w:ilvl="1" w:tplc="04090019" w:tentative="1">
      <w:start w:val="1"/>
      <w:numFmt w:val="lowerLetter"/>
      <w:lvlText w:val="%2."/>
      <w:lvlJc w:val="left"/>
      <w:pPr>
        <w:ind w:left="2250" w:hanging="360"/>
      </w:pPr>
      <w:rPr>
        <w:rFonts w:cs="Times New Roman"/>
      </w:rPr>
    </w:lvl>
    <w:lvl w:ilvl="2" w:tplc="0409001B" w:tentative="1">
      <w:start w:val="1"/>
      <w:numFmt w:val="lowerRoman"/>
      <w:lvlText w:val="%3."/>
      <w:lvlJc w:val="right"/>
      <w:pPr>
        <w:ind w:left="2970" w:hanging="180"/>
      </w:pPr>
      <w:rPr>
        <w:rFonts w:cs="Times New Roman"/>
      </w:rPr>
    </w:lvl>
    <w:lvl w:ilvl="3" w:tplc="0409000F" w:tentative="1">
      <w:start w:val="1"/>
      <w:numFmt w:val="decimal"/>
      <w:lvlText w:val="%4."/>
      <w:lvlJc w:val="left"/>
      <w:pPr>
        <w:ind w:left="3690" w:hanging="360"/>
      </w:pPr>
      <w:rPr>
        <w:rFonts w:cs="Times New Roman"/>
      </w:rPr>
    </w:lvl>
    <w:lvl w:ilvl="4" w:tplc="04090019" w:tentative="1">
      <w:start w:val="1"/>
      <w:numFmt w:val="lowerLetter"/>
      <w:lvlText w:val="%5."/>
      <w:lvlJc w:val="left"/>
      <w:pPr>
        <w:ind w:left="4410" w:hanging="360"/>
      </w:pPr>
      <w:rPr>
        <w:rFonts w:cs="Times New Roman"/>
      </w:rPr>
    </w:lvl>
    <w:lvl w:ilvl="5" w:tplc="0409001B" w:tentative="1">
      <w:start w:val="1"/>
      <w:numFmt w:val="lowerRoman"/>
      <w:lvlText w:val="%6."/>
      <w:lvlJc w:val="right"/>
      <w:pPr>
        <w:ind w:left="5130" w:hanging="180"/>
      </w:pPr>
      <w:rPr>
        <w:rFonts w:cs="Times New Roman"/>
      </w:rPr>
    </w:lvl>
    <w:lvl w:ilvl="6" w:tplc="0409000F" w:tentative="1">
      <w:start w:val="1"/>
      <w:numFmt w:val="decimal"/>
      <w:lvlText w:val="%7."/>
      <w:lvlJc w:val="left"/>
      <w:pPr>
        <w:ind w:left="5850" w:hanging="360"/>
      </w:pPr>
      <w:rPr>
        <w:rFonts w:cs="Times New Roman"/>
      </w:rPr>
    </w:lvl>
    <w:lvl w:ilvl="7" w:tplc="04090019" w:tentative="1">
      <w:start w:val="1"/>
      <w:numFmt w:val="lowerLetter"/>
      <w:lvlText w:val="%8."/>
      <w:lvlJc w:val="left"/>
      <w:pPr>
        <w:ind w:left="6570" w:hanging="360"/>
      </w:pPr>
      <w:rPr>
        <w:rFonts w:cs="Times New Roman"/>
      </w:rPr>
    </w:lvl>
    <w:lvl w:ilvl="8" w:tplc="0409001B" w:tentative="1">
      <w:start w:val="1"/>
      <w:numFmt w:val="lowerRoman"/>
      <w:lvlText w:val="%9."/>
      <w:lvlJc w:val="right"/>
      <w:pPr>
        <w:ind w:left="7290" w:hanging="180"/>
      </w:pPr>
      <w:rPr>
        <w:rFonts w:cs="Times New Roman"/>
      </w:rPr>
    </w:lvl>
  </w:abstractNum>
  <w:abstractNum w:abstractNumId="2" w15:restartNumberingAfterBreak="0">
    <w:nsid w:val="09A05DE4"/>
    <w:multiLevelType w:val="multilevel"/>
    <w:tmpl w:val="27C63624"/>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200"/>
        </w:tabs>
        <w:ind w:left="7200" w:hanging="1440"/>
      </w:pPr>
      <w:rPr>
        <w:rFonts w:hint="default"/>
      </w:rPr>
    </w:lvl>
  </w:abstractNum>
  <w:abstractNum w:abstractNumId="3" w15:restartNumberingAfterBreak="0">
    <w:nsid w:val="0A227462"/>
    <w:multiLevelType w:val="singleLevel"/>
    <w:tmpl w:val="71D8E3CE"/>
    <w:lvl w:ilvl="0">
      <w:start w:val="1"/>
      <w:numFmt w:val="upperLetter"/>
      <w:lvlText w:val="%1."/>
      <w:lvlJc w:val="left"/>
      <w:pPr>
        <w:tabs>
          <w:tab w:val="num" w:pos="504"/>
        </w:tabs>
        <w:ind w:left="504" w:hanging="504"/>
      </w:pPr>
    </w:lvl>
  </w:abstractNum>
  <w:abstractNum w:abstractNumId="4" w15:restartNumberingAfterBreak="0">
    <w:nsid w:val="0BD173E0"/>
    <w:multiLevelType w:val="hybridMultilevel"/>
    <w:tmpl w:val="C8A85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6E1257"/>
    <w:multiLevelType w:val="hybridMultilevel"/>
    <w:tmpl w:val="8190EF32"/>
    <w:lvl w:ilvl="0" w:tplc="DC90163C">
      <w:start w:val="1"/>
      <w:numFmt w:val="decimal"/>
      <w:lvlText w:val="%1."/>
      <w:lvlJc w:val="left"/>
      <w:pPr>
        <w:ind w:left="1540" w:hanging="360"/>
      </w:pPr>
      <w:rPr>
        <w:rFonts w:ascii="Times New Roman" w:eastAsia="Times New Roman" w:hAnsi="Times New Roman" w:cs="Times New Roman"/>
      </w:rPr>
    </w:lvl>
    <w:lvl w:ilvl="1" w:tplc="04090019">
      <w:start w:val="1"/>
      <w:numFmt w:val="lowerLetter"/>
      <w:lvlText w:val="%2."/>
      <w:lvlJc w:val="left"/>
      <w:pPr>
        <w:ind w:left="2260" w:hanging="360"/>
      </w:pPr>
      <w:rPr>
        <w:rFonts w:cs="Times New Roman"/>
      </w:rPr>
    </w:lvl>
    <w:lvl w:ilvl="2" w:tplc="0409001B">
      <w:start w:val="1"/>
      <w:numFmt w:val="lowerRoman"/>
      <w:lvlText w:val="%3."/>
      <w:lvlJc w:val="right"/>
      <w:pPr>
        <w:ind w:left="2980" w:hanging="180"/>
      </w:pPr>
      <w:rPr>
        <w:rFonts w:cs="Times New Roman"/>
      </w:rPr>
    </w:lvl>
    <w:lvl w:ilvl="3" w:tplc="E946DFC2">
      <w:start w:val="3"/>
      <w:numFmt w:val="upperLetter"/>
      <w:lvlText w:val="%4."/>
      <w:lvlJc w:val="left"/>
      <w:pPr>
        <w:ind w:left="3700" w:hanging="360"/>
      </w:pPr>
      <w:rPr>
        <w:rFonts w:cs="Times New Roman" w:hint="default"/>
        <w:b/>
      </w:rPr>
    </w:lvl>
    <w:lvl w:ilvl="4" w:tplc="04090019" w:tentative="1">
      <w:start w:val="1"/>
      <w:numFmt w:val="lowerLetter"/>
      <w:lvlText w:val="%5."/>
      <w:lvlJc w:val="left"/>
      <w:pPr>
        <w:ind w:left="4420" w:hanging="360"/>
      </w:pPr>
      <w:rPr>
        <w:rFonts w:cs="Times New Roman"/>
      </w:rPr>
    </w:lvl>
    <w:lvl w:ilvl="5" w:tplc="0409001B" w:tentative="1">
      <w:start w:val="1"/>
      <w:numFmt w:val="lowerRoman"/>
      <w:lvlText w:val="%6."/>
      <w:lvlJc w:val="right"/>
      <w:pPr>
        <w:ind w:left="5140" w:hanging="180"/>
      </w:pPr>
      <w:rPr>
        <w:rFonts w:cs="Times New Roman"/>
      </w:rPr>
    </w:lvl>
    <w:lvl w:ilvl="6" w:tplc="0409000F" w:tentative="1">
      <w:start w:val="1"/>
      <w:numFmt w:val="decimal"/>
      <w:lvlText w:val="%7."/>
      <w:lvlJc w:val="left"/>
      <w:pPr>
        <w:ind w:left="5860" w:hanging="360"/>
      </w:pPr>
      <w:rPr>
        <w:rFonts w:cs="Times New Roman"/>
      </w:rPr>
    </w:lvl>
    <w:lvl w:ilvl="7" w:tplc="04090019" w:tentative="1">
      <w:start w:val="1"/>
      <w:numFmt w:val="lowerLetter"/>
      <w:lvlText w:val="%8."/>
      <w:lvlJc w:val="left"/>
      <w:pPr>
        <w:ind w:left="6580" w:hanging="360"/>
      </w:pPr>
      <w:rPr>
        <w:rFonts w:cs="Times New Roman"/>
      </w:rPr>
    </w:lvl>
    <w:lvl w:ilvl="8" w:tplc="0409001B" w:tentative="1">
      <w:start w:val="1"/>
      <w:numFmt w:val="lowerRoman"/>
      <w:lvlText w:val="%9."/>
      <w:lvlJc w:val="right"/>
      <w:pPr>
        <w:ind w:left="7300" w:hanging="180"/>
      </w:pPr>
      <w:rPr>
        <w:rFonts w:cs="Times New Roman"/>
      </w:rPr>
    </w:lvl>
  </w:abstractNum>
  <w:abstractNum w:abstractNumId="6" w15:restartNumberingAfterBreak="0">
    <w:nsid w:val="11077F0D"/>
    <w:multiLevelType w:val="hybridMultilevel"/>
    <w:tmpl w:val="156C5584"/>
    <w:lvl w:ilvl="0" w:tplc="305EE49E">
      <w:start w:val="1"/>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4C6249B"/>
    <w:multiLevelType w:val="hybridMultilevel"/>
    <w:tmpl w:val="187EE448"/>
    <w:lvl w:ilvl="0" w:tplc="525C1A6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3B10BB"/>
    <w:multiLevelType w:val="hybridMultilevel"/>
    <w:tmpl w:val="0A363344"/>
    <w:lvl w:ilvl="0" w:tplc="4AF0524E">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C355CAA"/>
    <w:multiLevelType w:val="singleLevel"/>
    <w:tmpl w:val="0D8ABAD0"/>
    <w:lvl w:ilvl="0">
      <w:start w:val="4"/>
      <w:numFmt w:val="decimal"/>
      <w:lvlText w:val="%1."/>
      <w:lvlJc w:val="left"/>
      <w:pPr>
        <w:tabs>
          <w:tab w:val="num" w:pos="576"/>
        </w:tabs>
        <w:ind w:left="576" w:hanging="576"/>
      </w:pPr>
    </w:lvl>
  </w:abstractNum>
  <w:abstractNum w:abstractNumId="10" w15:restartNumberingAfterBreak="0">
    <w:nsid w:val="1E5851E5"/>
    <w:multiLevelType w:val="hybridMultilevel"/>
    <w:tmpl w:val="CAB647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663236"/>
    <w:multiLevelType w:val="hybridMultilevel"/>
    <w:tmpl w:val="F16E9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AD6D4A"/>
    <w:multiLevelType w:val="singleLevel"/>
    <w:tmpl w:val="555E6BC0"/>
    <w:lvl w:ilvl="0">
      <w:start w:val="1"/>
      <w:numFmt w:val="upperLetter"/>
      <w:lvlText w:val="%1."/>
      <w:lvlJc w:val="left"/>
      <w:pPr>
        <w:tabs>
          <w:tab w:val="num" w:pos="504"/>
        </w:tabs>
        <w:ind w:left="504" w:hanging="504"/>
      </w:pPr>
    </w:lvl>
  </w:abstractNum>
  <w:abstractNum w:abstractNumId="13" w15:restartNumberingAfterBreak="0">
    <w:nsid w:val="2652467E"/>
    <w:multiLevelType w:val="hybridMultilevel"/>
    <w:tmpl w:val="16922C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1155DC"/>
    <w:multiLevelType w:val="hybridMultilevel"/>
    <w:tmpl w:val="0E1A6C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9B2C28"/>
    <w:multiLevelType w:val="multilevel"/>
    <w:tmpl w:val="27C63624"/>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200"/>
        </w:tabs>
        <w:ind w:left="7200" w:hanging="1440"/>
      </w:pPr>
      <w:rPr>
        <w:rFonts w:hint="default"/>
      </w:rPr>
    </w:lvl>
  </w:abstractNum>
  <w:abstractNum w:abstractNumId="16" w15:restartNumberingAfterBreak="0">
    <w:nsid w:val="334F11E6"/>
    <w:multiLevelType w:val="multilevel"/>
    <w:tmpl w:val="27C63624"/>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200"/>
        </w:tabs>
        <w:ind w:left="7200" w:hanging="1440"/>
      </w:pPr>
      <w:rPr>
        <w:rFonts w:hint="default"/>
      </w:rPr>
    </w:lvl>
  </w:abstractNum>
  <w:abstractNum w:abstractNumId="17" w15:restartNumberingAfterBreak="0">
    <w:nsid w:val="3CC221DE"/>
    <w:multiLevelType w:val="hybridMultilevel"/>
    <w:tmpl w:val="16922C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712A5B"/>
    <w:multiLevelType w:val="singleLevel"/>
    <w:tmpl w:val="4E826330"/>
    <w:lvl w:ilvl="0">
      <w:start w:val="4"/>
      <w:numFmt w:val="upperLetter"/>
      <w:lvlText w:val="%1."/>
      <w:lvlJc w:val="left"/>
      <w:pPr>
        <w:tabs>
          <w:tab w:val="num" w:pos="504"/>
        </w:tabs>
        <w:ind w:left="504" w:hanging="504"/>
      </w:pPr>
    </w:lvl>
  </w:abstractNum>
  <w:abstractNum w:abstractNumId="19" w15:restartNumberingAfterBreak="0">
    <w:nsid w:val="43EE4192"/>
    <w:multiLevelType w:val="hybridMultilevel"/>
    <w:tmpl w:val="9A6C8E82"/>
    <w:lvl w:ilvl="0" w:tplc="F26CB1F6">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5824760"/>
    <w:multiLevelType w:val="hybridMultilevel"/>
    <w:tmpl w:val="FB00EE6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465567D5"/>
    <w:multiLevelType w:val="hybridMultilevel"/>
    <w:tmpl w:val="ECE6F6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3528ED"/>
    <w:multiLevelType w:val="singleLevel"/>
    <w:tmpl w:val="76A289E2"/>
    <w:lvl w:ilvl="0">
      <w:start w:val="1"/>
      <w:numFmt w:val="decimal"/>
      <w:lvlText w:val="%1."/>
      <w:lvlJc w:val="left"/>
      <w:pPr>
        <w:tabs>
          <w:tab w:val="num" w:pos="576"/>
        </w:tabs>
        <w:ind w:left="576" w:hanging="576"/>
      </w:pPr>
    </w:lvl>
  </w:abstractNum>
  <w:abstractNum w:abstractNumId="23" w15:restartNumberingAfterBreak="0">
    <w:nsid w:val="4B513269"/>
    <w:multiLevelType w:val="hybridMultilevel"/>
    <w:tmpl w:val="560C68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9A5F7B"/>
    <w:multiLevelType w:val="hybridMultilevel"/>
    <w:tmpl w:val="8B6E9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C01A9F"/>
    <w:multiLevelType w:val="hybridMultilevel"/>
    <w:tmpl w:val="093E05FE"/>
    <w:lvl w:ilvl="0" w:tplc="0409000F">
      <w:start w:val="1"/>
      <w:numFmt w:val="decimal"/>
      <w:lvlText w:val="%1."/>
      <w:lvlJc w:val="left"/>
      <w:pPr>
        <w:ind w:left="-360" w:hanging="360"/>
      </w:p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56054E52"/>
    <w:multiLevelType w:val="hybridMultilevel"/>
    <w:tmpl w:val="8F66A514"/>
    <w:lvl w:ilvl="0" w:tplc="98B4B1D4">
      <w:start w:val="4"/>
      <w:numFmt w:val="upperLetter"/>
      <w:lvlText w:val="%1."/>
      <w:lvlJc w:val="left"/>
      <w:pPr>
        <w:ind w:left="3700" w:hanging="360"/>
      </w:pPr>
      <w:rPr>
        <w:rFonts w:cs="Times New Roman" w:hint="default"/>
        <w:b/>
      </w:rPr>
    </w:lvl>
    <w:lvl w:ilvl="1" w:tplc="04090019" w:tentative="1">
      <w:start w:val="1"/>
      <w:numFmt w:val="lowerLetter"/>
      <w:lvlText w:val="%2."/>
      <w:lvlJc w:val="left"/>
      <w:pPr>
        <w:ind w:left="4420" w:hanging="360"/>
      </w:pPr>
      <w:rPr>
        <w:rFonts w:cs="Times New Roman"/>
      </w:rPr>
    </w:lvl>
    <w:lvl w:ilvl="2" w:tplc="0409001B" w:tentative="1">
      <w:start w:val="1"/>
      <w:numFmt w:val="lowerRoman"/>
      <w:lvlText w:val="%3."/>
      <w:lvlJc w:val="right"/>
      <w:pPr>
        <w:ind w:left="5140" w:hanging="180"/>
      </w:pPr>
      <w:rPr>
        <w:rFonts w:cs="Times New Roman"/>
      </w:rPr>
    </w:lvl>
    <w:lvl w:ilvl="3" w:tplc="0409000F" w:tentative="1">
      <w:start w:val="1"/>
      <w:numFmt w:val="decimal"/>
      <w:lvlText w:val="%4."/>
      <w:lvlJc w:val="left"/>
      <w:pPr>
        <w:ind w:left="5860" w:hanging="360"/>
      </w:pPr>
      <w:rPr>
        <w:rFonts w:cs="Times New Roman"/>
      </w:rPr>
    </w:lvl>
    <w:lvl w:ilvl="4" w:tplc="04090019" w:tentative="1">
      <w:start w:val="1"/>
      <w:numFmt w:val="lowerLetter"/>
      <w:lvlText w:val="%5."/>
      <w:lvlJc w:val="left"/>
      <w:pPr>
        <w:ind w:left="6580" w:hanging="360"/>
      </w:pPr>
      <w:rPr>
        <w:rFonts w:cs="Times New Roman"/>
      </w:rPr>
    </w:lvl>
    <w:lvl w:ilvl="5" w:tplc="0409001B" w:tentative="1">
      <w:start w:val="1"/>
      <w:numFmt w:val="lowerRoman"/>
      <w:lvlText w:val="%6."/>
      <w:lvlJc w:val="right"/>
      <w:pPr>
        <w:ind w:left="7300" w:hanging="180"/>
      </w:pPr>
      <w:rPr>
        <w:rFonts w:cs="Times New Roman"/>
      </w:rPr>
    </w:lvl>
    <w:lvl w:ilvl="6" w:tplc="0409000F" w:tentative="1">
      <w:start w:val="1"/>
      <w:numFmt w:val="decimal"/>
      <w:lvlText w:val="%7."/>
      <w:lvlJc w:val="left"/>
      <w:pPr>
        <w:ind w:left="8020" w:hanging="360"/>
      </w:pPr>
      <w:rPr>
        <w:rFonts w:cs="Times New Roman"/>
      </w:rPr>
    </w:lvl>
    <w:lvl w:ilvl="7" w:tplc="04090019" w:tentative="1">
      <w:start w:val="1"/>
      <w:numFmt w:val="lowerLetter"/>
      <w:lvlText w:val="%8."/>
      <w:lvlJc w:val="left"/>
      <w:pPr>
        <w:ind w:left="8740" w:hanging="360"/>
      </w:pPr>
      <w:rPr>
        <w:rFonts w:cs="Times New Roman"/>
      </w:rPr>
    </w:lvl>
    <w:lvl w:ilvl="8" w:tplc="0409001B" w:tentative="1">
      <w:start w:val="1"/>
      <w:numFmt w:val="lowerRoman"/>
      <w:lvlText w:val="%9."/>
      <w:lvlJc w:val="right"/>
      <w:pPr>
        <w:ind w:left="9460" w:hanging="180"/>
      </w:pPr>
      <w:rPr>
        <w:rFonts w:cs="Times New Roman"/>
      </w:rPr>
    </w:lvl>
  </w:abstractNum>
  <w:abstractNum w:abstractNumId="27" w15:restartNumberingAfterBreak="0">
    <w:nsid w:val="5D415640"/>
    <w:multiLevelType w:val="hybridMultilevel"/>
    <w:tmpl w:val="1A5A5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A13D46"/>
    <w:multiLevelType w:val="hybridMultilevel"/>
    <w:tmpl w:val="890E6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E97E2F"/>
    <w:multiLevelType w:val="hybridMultilevel"/>
    <w:tmpl w:val="C436EB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D14CC5"/>
    <w:multiLevelType w:val="hybridMultilevel"/>
    <w:tmpl w:val="F5C08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0C1EA9"/>
    <w:multiLevelType w:val="hybridMultilevel"/>
    <w:tmpl w:val="D9F419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C55BEE"/>
    <w:multiLevelType w:val="hybridMultilevel"/>
    <w:tmpl w:val="68482FE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A73E37"/>
    <w:multiLevelType w:val="hybridMultilevel"/>
    <w:tmpl w:val="9DAC5F00"/>
    <w:lvl w:ilvl="0" w:tplc="82D0CB6A">
      <w:start w:val="3"/>
      <w:numFmt w:val="decimal"/>
      <w:lvlText w:val="%1."/>
      <w:lvlJc w:val="left"/>
      <w:pPr>
        <w:ind w:left="1540" w:hanging="360"/>
      </w:pPr>
      <w:rPr>
        <w:rFonts w:cs="Times New Roman" w:hint="default"/>
      </w:rPr>
    </w:lvl>
    <w:lvl w:ilvl="1" w:tplc="04090019">
      <w:start w:val="1"/>
      <w:numFmt w:val="lowerLetter"/>
      <w:lvlText w:val="%2."/>
      <w:lvlJc w:val="left"/>
      <w:pPr>
        <w:ind w:left="2260" w:hanging="360"/>
      </w:pPr>
      <w:rPr>
        <w:rFonts w:cs="Times New Roman"/>
      </w:rPr>
    </w:lvl>
    <w:lvl w:ilvl="2" w:tplc="0409001B">
      <w:start w:val="1"/>
      <w:numFmt w:val="lowerRoman"/>
      <w:lvlText w:val="%3."/>
      <w:lvlJc w:val="right"/>
      <w:pPr>
        <w:ind w:left="2980" w:hanging="180"/>
      </w:pPr>
      <w:rPr>
        <w:rFonts w:cs="Times New Roman"/>
      </w:rPr>
    </w:lvl>
    <w:lvl w:ilvl="3" w:tplc="E946DFC2">
      <w:start w:val="3"/>
      <w:numFmt w:val="upperLetter"/>
      <w:lvlText w:val="%4."/>
      <w:lvlJc w:val="left"/>
      <w:pPr>
        <w:ind w:left="3700" w:hanging="360"/>
      </w:pPr>
      <w:rPr>
        <w:rFonts w:cs="Times New Roman" w:hint="default"/>
        <w:b/>
      </w:rPr>
    </w:lvl>
    <w:lvl w:ilvl="4" w:tplc="04090019" w:tentative="1">
      <w:start w:val="1"/>
      <w:numFmt w:val="lowerLetter"/>
      <w:lvlText w:val="%5."/>
      <w:lvlJc w:val="left"/>
      <w:pPr>
        <w:ind w:left="4420" w:hanging="360"/>
      </w:pPr>
      <w:rPr>
        <w:rFonts w:cs="Times New Roman"/>
      </w:rPr>
    </w:lvl>
    <w:lvl w:ilvl="5" w:tplc="0409001B" w:tentative="1">
      <w:start w:val="1"/>
      <w:numFmt w:val="lowerRoman"/>
      <w:lvlText w:val="%6."/>
      <w:lvlJc w:val="right"/>
      <w:pPr>
        <w:ind w:left="5140" w:hanging="180"/>
      </w:pPr>
      <w:rPr>
        <w:rFonts w:cs="Times New Roman"/>
      </w:rPr>
    </w:lvl>
    <w:lvl w:ilvl="6" w:tplc="0409000F" w:tentative="1">
      <w:start w:val="1"/>
      <w:numFmt w:val="decimal"/>
      <w:lvlText w:val="%7."/>
      <w:lvlJc w:val="left"/>
      <w:pPr>
        <w:ind w:left="5860" w:hanging="360"/>
      </w:pPr>
      <w:rPr>
        <w:rFonts w:cs="Times New Roman"/>
      </w:rPr>
    </w:lvl>
    <w:lvl w:ilvl="7" w:tplc="04090019" w:tentative="1">
      <w:start w:val="1"/>
      <w:numFmt w:val="lowerLetter"/>
      <w:lvlText w:val="%8."/>
      <w:lvlJc w:val="left"/>
      <w:pPr>
        <w:ind w:left="6580" w:hanging="360"/>
      </w:pPr>
      <w:rPr>
        <w:rFonts w:cs="Times New Roman"/>
      </w:rPr>
    </w:lvl>
    <w:lvl w:ilvl="8" w:tplc="0409001B" w:tentative="1">
      <w:start w:val="1"/>
      <w:numFmt w:val="lowerRoman"/>
      <w:lvlText w:val="%9."/>
      <w:lvlJc w:val="right"/>
      <w:pPr>
        <w:ind w:left="7300" w:hanging="180"/>
      </w:pPr>
      <w:rPr>
        <w:rFonts w:cs="Times New Roman"/>
      </w:rPr>
    </w:lvl>
  </w:abstractNum>
  <w:abstractNum w:abstractNumId="34" w15:restartNumberingAfterBreak="0">
    <w:nsid w:val="7AAC6BE6"/>
    <w:multiLevelType w:val="hybridMultilevel"/>
    <w:tmpl w:val="19A06A38"/>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C6318B"/>
    <w:multiLevelType w:val="hybridMultilevel"/>
    <w:tmpl w:val="8190EF32"/>
    <w:lvl w:ilvl="0" w:tplc="DC90163C">
      <w:start w:val="1"/>
      <w:numFmt w:val="decimal"/>
      <w:lvlText w:val="%1."/>
      <w:lvlJc w:val="left"/>
      <w:pPr>
        <w:ind w:left="1540" w:hanging="360"/>
      </w:pPr>
      <w:rPr>
        <w:rFonts w:ascii="Times New Roman" w:eastAsia="Times New Roman" w:hAnsi="Times New Roman" w:cs="Times New Roman"/>
      </w:rPr>
    </w:lvl>
    <w:lvl w:ilvl="1" w:tplc="04090019">
      <w:start w:val="1"/>
      <w:numFmt w:val="lowerLetter"/>
      <w:lvlText w:val="%2."/>
      <w:lvlJc w:val="left"/>
      <w:pPr>
        <w:ind w:left="2260" w:hanging="360"/>
      </w:pPr>
      <w:rPr>
        <w:rFonts w:cs="Times New Roman"/>
      </w:rPr>
    </w:lvl>
    <w:lvl w:ilvl="2" w:tplc="0409001B">
      <w:start w:val="1"/>
      <w:numFmt w:val="lowerRoman"/>
      <w:lvlText w:val="%3."/>
      <w:lvlJc w:val="right"/>
      <w:pPr>
        <w:ind w:left="2980" w:hanging="180"/>
      </w:pPr>
      <w:rPr>
        <w:rFonts w:cs="Times New Roman"/>
      </w:rPr>
    </w:lvl>
    <w:lvl w:ilvl="3" w:tplc="E946DFC2">
      <w:start w:val="3"/>
      <w:numFmt w:val="upperLetter"/>
      <w:lvlText w:val="%4."/>
      <w:lvlJc w:val="left"/>
      <w:pPr>
        <w:ind w:left="3700" w:hanging="360"/>
      </w:pPr>
      <w:rPr>
        <w:rFonts w:cs="Times New Roman" w:hint="default"/>
        <w:b/>
      </w:rPr>
    </w:lvl>
    <w:lvl w:ilvl="4" w:tplc="04090019" w:tentative="1">
      <w:start w:val="1"/>
      <w:numFmt w:val="lowerLetter"/>
      <w:lvlText w:val="%5."/>
      <w:lvlJc w:val="left"/>
      <w:pPr>
        <w:ind w:left="4420" w:hanging="360"/>
      </w:pPr>
      <w:rPr>
        <w:rFonts w:cs="Times New Roman"/>
      </w:rPr>
    </w:lvl>
    <w:lvl w:ilvl="5" w:tplc="0409001B" w:tentative="1">
      <w:start w:val="1"/>
      <w:numFmt w:val="lowerRoman"/>
      <w:lvlText w:val="%6."/>
      <w:lvlJc w:val="right"/>
      <w:pPr>
        <w:ind w:left="5140" w:hanging="180"/>
      </w:pPr>
      <w:rPr>
        <w:rFonts w:cs="Times New Roman"/>
      </w:rPr>
    </w:lvl>
    <w:lvl w:ilvl="6" w:tplc="0409000F" w:tentative="1">
      <w:start w:val="1"/>
      <w:numFmt w:val="decimal"/>
      <w:lvlText w:val="%7."/>
      <w:lvlJc w:val="left"/>
      <w:pPr>
        <w:ind w:left="5860" w:hanging="360"/>
      </w:pPr>
      <w:rPr>
        <w:rFonts w:cs="Times New Roman"/>
      </w:rPr>
    </w:lvl>
    <w:lvl w:ilvl="7" w:tplc="04090019" w:tentative="1">
      <w:start w:val="1"/>
      <w:numFmt w:val="lowerLetter"/>
      <w:lvlText w:val="%8."/>
      <w:lvlJc w:val="left"/>
      <w:pPr>
        <w:ind w:left="6580" w:hanging="360"/>
      </w:pPr>
      <w:rPr>
        <w:rFonts w:cs="Times New Roman"/>
      </w:rPr>
    </w:lvl>
    <w:lvl w:ilvl="8" w:tplc="0409001B" w:tentative="1">
      <w:start w:val="1"/>
      <w:numFmt w:val="lowerRoman"/>
      <w:lvlText w:val="%9."/>
      <w:lvlJc w:val="right"/>
      <w:pPr>
        <w:ind w:left="7300" w:hanging="180"/>
      </w:pPr>
      <w:rPr>
        <w:rFonts w:cs="Times New Roman"/>
      </w:rPr>
    </w:lvl>
  </w:abstractNum>
  <w:abstractNum w:abstractNumId="36" w15:restartNumberingAfterBreak="0">
    <w:nsid w:val="7C7D2980"/>
    <w:multiLevelType w:val="hybridMultilevel"/>
    <w:tmpl w:val="8B6E90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AA3CB0"/>
    <w:multiLevelType w:val="hybridMultilevel"/>
    <w:tmpl w:val="FB00EE6A"/>
    <w:lvl w:ilvl="0" w:tplc="0409000F">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8" w15:restartNumberingAfterBreak="0">
    <w:nsid w:val="7F9F49B7"/>
    <w:multiLevelType w:val="hybridMultilevel"/>
    <w:tmpl w:val="9A6C8E82"/>
    <w:lvl w:ilvl="0" w:tplc="F26CB1F6">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83667475">
    <w:abstractNumId w:val="7"/>
  </w:num>
  <w:num w:numId="2" w16cid:durableId="2052072614">
    <w:abstractNumId w:val="38"/>
  </w:num>
  <w:num w:numId="3" w16cid:durableId="552430063">
    <w:abstractNumId w:val="8"/>
  </w:num>
  <w:num w:numId="4" w16cid:durableId="1373572306">
    <w:abstractNumId w:val="6"/>
  </w:num>
  <w:num w:numId="5" w16cid:durableId="1334920043">
    <w:abstractNumId w:val="4"/>
  </w:num>
  <w:num w:numId="6" w16cid:durableId="1615361436">
    <w:abstractNumId w:val="36"/>
  </w:num>
  <w:num w:numId="7" w16cid:durableId="1590040383">
    <w:abstractNumId w:val="14"/>
  </w:num>
  <w:num w:numId="8" w16cid:durableId="1694302345">
    <w:abstractNumId w:val="13"/>
  </w:num>
  <w:num w:numId="9" w16cid:durableId="430124021">
    <w:abstractNumId w:val="30"/>
  </w:num>
  <w:num w:numId="10" w16cid:durableId="504169399">
    <w:abstractNumId w:val="10"/>
  </w:num>
  <w:num w:numId="11" w16cid:durableId="479074122">
    <w:abstractNumId w:val="29"/>
  </w:num>
  <w:num w:numId="12" w16cid:durableId="1734346744">
    <w:abstractNumId w:val="28"/>
  </w:num>
  <w:num w:numId="13" w16cid:durableId="1854414592">
    <w:abstractNumId w:val="22"/>
  </w:num>
  <w:num w:numId="14" w16cid:durableId="71513724">
    <w:abstractNumId w:val="12"/>
  </w:num>
  <w:num w:numId="15" w16cid:durableId="1316953393">
    <w:abstractNumId w:val="9"/>
  </w:num>
  <w:num w:numId="16" w16cid:durableId="1852790741">
    <w:abstractNumId w:val="3"/>
  </w:num>
  <w:num w:numId="17" w16cid:durableId="727387100">
    <w:abstractNumId w:val="18"/>
  </w:num>
  <w:num w:numId="18" w16cid:durableId="95758492">
    <w:abstractNumId w:val="11"/>
  </w:num>
  <w:num w:numId="19" w16cid:durableId="1734808881">
    <w:abstractNumId w:val="0"/>
  </w:num>
  <w:num w:numId="20" w16cid:durableId="1295602149">
    <w:abstractNumId w:val="2"/>
  </w:num>
  <w:num w:numId="21" w16cid:durableId="1043283756">
    <w:abstractNumId w:val="16"/>
  </w:num>
  <w:num w:numId="22" w16cid:durableId="1727607559">
    <w:abstractNumId w:val="15"/>
  </w:num>
  <w:num w:numId="23" w16cid:durableId="1113942273">
    <w:abstractNumId w:val="32"/>
  </w:num>
  <w:num w:numId="24" w16cid:durableId="1255355555">
    <w:abstractNumId w:val="31"/>
  </w:num>
  <w:num w:numId="25" w16cid:durableId="622923306">
    <w:abstractNumId w:val="19"/>
  </w:num>
  <w:num w:numId="26" w16cid:durableId="2139761166">
    <w:abstractNumId w:val="27"/>
  </w:num>
  <w:num w:numId="27" w16cid:durableId="121921113">
    <w:abstractNumId w:val="24"/>
  </w:num>
  <w:num w:numId="28" w16cid:durableId="965505153">
    <w:abstractNumId w:val="21"/>
  </w:num>
  <w:num w:numId="29" w16cid:durableId="1797748937">
    <w:abstractNumId w:val="23"/>
  </w:num>
  <w:num w:numId="30" w16cid:durableId="1842087443">
    <w:abstractNumId w:val="34"/>
  </w:num>
  <w:num w:numId="31" w16cid:durableId="126825474">
    <w:abstractNumId w:val="25"/>
  </w:num>
  <w:num w:numId="32" w16cid:durableId="1568148357">
    <w:abstractNumId w:val="17"/>
  </w:num>
  <w:num w:numId="33" w16cid:durableId="273708452">
    <w:abstractNumId w:val="35"/>
  </w:num>
  <w:num w:numId="34" w16cid:durableId="1522935811">
    <w:abstractNumId w:val="26"/>
  </w:num>
  <w:num w:numId="35" w16cid:durableId="1487867272">
    <w:abstractNumId w:val="1"/>
  </w:num>
  <w:num w:numId="36" w16cid:durableId="111367529">
    <w:abstractNumId w:val="33"/>
  </w:num>
  <w:num w:numId="37" w16cid:durableId="257719495">
    <w:abstractNumId w:val="20"/>
  </w:num>
  <w:num w:numId="38" w16cid:durableId="700283837">
    <w:abstractNumId w:val="5"/>
  </w:num>
  <w:num w:numId="39" w16cid:durableId="196661587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19A"/>
    <w:rsid w:val="00000B6C"/>
    <w:rsid w:val="00001073"/>
    <w:rsid w:val="00002CA1"/>
    <w:rsid w:val="00003074"/>
    <w:rsid w:val="0000393E"/>
    <w:rsid w:val="00004C9D"/>
    <w:rsid w:val="00004FCA"/>
    <w:rsid w:val="00005733"/>
    <w:rsid w:val="000074AA"/>
    <w:rsid w:val="00007705"/>
    <w:rsid w:val="00015795"/>
    <w:rsid w:val="0001781B"/>
    <w:rsid w:val="000207E5"/>
    <w:rsid w:val="00022315"/>
    <w:rsid w:val="00023DEF"/>
    <w:rsid w:val="00041049"/>
    <w:rsid w:val="00041F47"/>
    <w:rsid w:val="000466DB"/>
    <w:rsid w:val="00051C1D"/>
    <w:rsid w:val="00052C5E"/>
    <w:rsid w:val="0005480A"/>
    <w:rsid w:val="00055897"/>
    <w:rsid w:val="00061CAD"/>
    <w:rsid w:val="00062E66"/>
    <w:rsid w:val="0006470B"/>
    <w:rsid w:val="0007007A"/>
    <w:rsid w:val="0007680D"/>
    <w:rsid w:val="00080DB4"/>
    <w:rsid w:val="00081598"/>
    <w:rsid w:val="00081BAC"/>
    <w:rsid w:val="00083E30"/>
    <w:rsid w:val="00090E3A"/>
    <w:rsid w:val="000915C8"/>
    <w:rsid w:val="000958DA"/>
    <w:rsid w:val="00095FB4"/>
    <w:rsid w:val="000A0F32"/>
    <w:rsid w:val="000A1BFB"/>
    <w:rsid w:val="000B1E88"/>
    <w:rsid w:val="000B78C4"/>
    <w:rsid w:val="000D062A"/>
    <w:rsid w:val="000D67BF"/>
    <w:rsid w:val="000D6BFE"/>
    <w:rsid w:val="000D71F7"/>
    <w:rsid w:val="000D7220"/>
    <w:rsid w:val="000E1422"/>
    <w:rsid w:val="000E2C22"/>
    <w:rsid w:val="000E740F"/>
    <w:rsid w:val="000F0018"/>
    <w:rsid w:val="000F2E78"/>
    <w:rsid w:val="000F3A5C"/>
    <w:rsid w:val="001013E9"/>
    <w:rsid w:val="0011166F"/>
    <w:rsid w:val="00112F79"/>
    <w:rsid w:val="00113B73"/>
    <w:rsid w:val="001171F3"/>
    <w:rsid w:val="0011768E"/>
    <w:rsid w:val="00120D4A"/>
    <w:rsid w:val="00123464"/>
    <w:rsid w:val="00123674"/>
    <w:rsid w:val="00124219"/>
    <w:rsid w:val="00133DCF"/>
    <w:rsid w:val="0013691F"/>
    <w:rsid w:val="00137919"/>
    <w:rsid w:val="00143FBD"/>
    <w:rsid w:val="00145F59"/>
    <w:rsid w:val="00147260"/>
    <w:rsid w:val="0015558C"/>
    <w:rsid w:val="00155E14"/>
    <w:rsid w:val="00160C9B"/>
    <w:rsid w:val="00164176"/>
    <w:rsid w:val="001649DA"/>
    <w:rsid w:val="00165EDE"/>
    <w:rsid w:val="0016653A"/>
    <w:rsid w:val="00166CDD"/>
    <w:rsid w:val="00175534"/>
    <w:rsid w:val="00177147"/>
    <w:rsid w:val="00177975"/>
    <w:rsid w:val="00183F79"/>
    <w:rsid w:val="001840D0"/>
    <w:rsid w:val="00187DAB"/>
    <w:rsid w:val="00193811"/>
    <w:rsid w:val="00196EC0"/>
    <w:rsid w:val="001A567B"/>
    <w:rsid w:val="001A5A5A"/>
    <w:rsid w:val="001B6B42"/>
    <w:rsid w:val="001C141D"/>
    <w:rsid w:val="001C2C33"/>
    <w:rsid w:val="001C674F"/>
    <w:rsid w:val="001C6901"/>
    <w:rsid w:val="001D1198"/>
    <w:rsid w:val="001D499C"/>
    <w:rsid w:val="001E17DC"/>
    <w:rsid w:val="001E1B2B"/>
    <w:rsid w:val="001E3880"/>
    <w:rsid w:val="001E40F9"/>
    <w:rsid w:val="001E794B"/>
    <w:rsid w:val="001F346B"/>
    <w:rsid w:val="001F4044"/>
    <w:rsid w:val="001F4725"/>
    <w:rsid w:val="001F4A9D"/>
    <w:rsid w:val="001F545E"/>
    <w:rsid w:val="002000E3"/>
    <w:rsid w:val="002002AE"/>
    <w:rsid w:val="00201122"/>
    <w:rsid w:val="00212025"/>
    <w:rsid w:val="00212A57"/>
    <w:rsid w:val="00213E72"/>
    <w:rsid w:val="00214C65"/>
    <w:rsid w:val="0021612A"/>
    <w:rsid w:val="00217F34"/>
    <w:rsid w:val="0022123E"/>
    <w:rsid w:val="00221CBB"/>
    <w:rsid w:val="00226723"/>
    <w:rsid w:val="0023023D"/>
    <w:rsid w:val="00233AE9"/>
    <w:rsid w:val="00233E26"/>
    <w:rsid w:val="0023495A"/>
    <w:rsid w:val="00235274"/>
    <w:rsid w:val="002358C0"/>
    <w:rsid w:val="00235E70"/>
    <w:rsid w:val="00241182"/>
    <w:rsid w:val="00247B85"/>
    <w:rsid w:val="002543B4"/>
    <w:rsid w:val="0025632D"/>
    <w:rsid w:val="00256A9C"/>
    <w:rsid w:val="00261414"/>
    <w:rsid w:val="002622D7"/>
    <w:rsid w:val="002662E8"/>
    <w:rsid w:val="0026633D"/>
    <w:rsid w:val="00266A10"/>
    <w:rsid w:val="00267D11"/>
    <w:rsid w:val="00270F4D"/>
    <w:rsid w:val="002725AA"/>
    <w:rsid w:val="00273C1A"/>
    <w:rsid w:val="002827D6"/>
    <w:rsid w:val="0029093D"/>
    <w:rsid w:val="0029465C"/>
    <w:rsid w:val="002A05FB"/>
    <w:rsid w:val="002A1E0A"/>
    <w:rsid w:val="002A48E3"/>
    <w:rsid w:val="002A4934"/>
    <w:rsid w:val="002A4FAC"/>
    <w:rsid w:val="002A7E16"/>
    <w:rsid w:val="002B049B"/>
    <w:rsid w:val="002B6B6B"/>
    <w:rsid w:val="002B7131"/>
    <w:rsid w:val="002C127F"/>
    <w:rsid w:val="002C50B0"/>
    <w:rsid w:val="002C5BE9"/>
    <w:rsid w:val="002C6B59"/>
    <w:rsid w:val="002D0D69"/>
    <w:rsid w:val="002D1B10"/>
    <w:rsid w:val="002D1B6A"/>
    <w:rsid w:val="002D1E1F"/>
    <w:rsid w:val="002D23FA"/>
    <w:rsid w:val="002D36B6"/>
    <w:rsid w:val="002D4B4C"/>
    <w:rsid w:val="002D69E8"/>
    <w:rsid w:val="002E232A"/>
    <w:rsid w:val="002E53D9"/>
    <w:rsid w:val="002E57BE"/>
    <w:rsid w:val="002F48E2"/>
    <w:rsid w:val="00300DC1"/>
    <w:rsid w:val="00301D70"/>
    <w:rsid w:val="00313D5C"/>
    <w:rsid w:val="00317883"/>
    <w:rsid w:val="003211FB"/>
    <w:rsid w:val="00321E31"/>
    <w:rsid w:val="0032370C"/>
    <w:rsid w:val="003253C7"/>
    <w:rsid w:val="00333978"/>
    <w:rsid w:val="00336850"/>
    <w:rsid w:val="00343654"/>
    <w:rsid w:val="00344EE2"/>
    <w:rsid w:val="00353820"/>
    <w:rsid w:val="003618FF"/>
    <w:rsid w:val="00364F7C"/>
    <w:rsid w:val="00375B3F"/>
    <w:rsid w:val="003800D1"/>
    <w:rsid w:val="00381F96"/>
    <w:rsid w:val="00386873"/>
    <w:rsid w:val="003868B9"/>
    <w:rsid w:val="00386CF1"/>
    <w:rsid w:val="00387F2A"/>
    <w:rsid w:val="003A7734"/>
    <w:rsid w:val="003B6B0C"/>
    <w:rsid w:val="003C29EC"/>
    <w:rsid w:val="003C383F"/>
    <w:rsid w:val="003D1CAC"/>
    <w:rsid w:val="003D5DA3"/>
    <w:rsid w:val="003D681C"/>
    <w:rsid w:val="003E1AF4"/>
    <w:rsid w:val="003E1EBE"/>
    <w:rsid w:val="003E1F90"/>
    <w:rsid w:val="003F409D"/>
    <w:rsid w:val="003F508F"/>
    <w:rsid w:val="003F5A95"/>
    <w:rsid w:val="003F5DFB"/>
    <w:rsid w:val="003F7371"/>
    <w:rsid w:val="003F7B14"/>
    <w:rsid w:val="00403224"/>
    <w:rsid w:val="00405E2D"/>
    <w:rsid w:val="00406E5D"/>
    <w:rsid w:val="00412465"/>
    <w:rsid w:val="004130C5"/>
    <w:rsid w:val="00415401"/>
    <w:rsid w:val="0042025D"/>
    <w:rsid w:val="00420512"/>
    <w:rsid w:val="004215E7"/>
    <w:rsid w:val="00421AC6"/>
    <w:rsid w:val="00424D95"/>
    <w:rsid w:val="00430C28"/>
    <w:rsid w:val="00433AC8"/>
    <w:rsid w:val="00434CDA"/>
    <w:rsid w:val="00437841"/>
    <w:rsid w:val="004407DB"/>
    <w:rsid w:val="00440D10"/>
    <w:rsid w:val="00442735"/>
    <w:rsid w:val="00442801"/>
    <w:rsid w:val="00443023"/>
    <w:rsid w:val="00443B61"/>
    <w:rsid w:val="0044562F"/>
    <w:rsid w:val="0044639A"/>
    <w:rsid w:val="00446AB1"/>
    <w:rsid w:val="004500AC"/>
    <w:rsid w:val="004545BF"/>
    <w:rsid w:val="00455213"/>
    <w:rsid w:val="00456800"/>
    <w:rsid w:val="00456E1B"/>
    <w:rsid w:val="0046134A"/>
    <w:rsid w:val="004669D6"/>
    <w:rsid w:val="004675CE"/>
    <w:rsid w:val="004677DB"/>
    <w:rsid w:val="00467F70"/>
    <w:rsid w:val="00476094"/>
    <w:rsid w:val="00480826"/>
    <w:rsid w:val="00482A12"/>
    <w:rsid w:val="00482A83"/>
    <w:rsid w:val="004842E1"/>
    <w:rsid w:val="00486C9E"/>
    <w:rsid w:val="004871AF"/>
    <w:rsid w:val="0049515F"/>
    <w:rsid w:val="00496B1E"/>
    <w:rsid w:val="004A1DAF"/>
    <w:rsid w:val="004A5A89"/>
    <w:rsid w:val="004A5F6F"/>
    <w:rsid w:val="004A707A"/>
    <w:rsid w:val="004C3CD8"/>
    <w:rsid w:val="004C7AE0"/>
    <w:rsid w:val="004D19F2"/>
    <w:rsid w:val="004D1FE1"/>
    <w:rsid w:val="004D2970"/>
    <w:rsid w:val="004D31F5"/>
    <w:rsid w:val="004E3EA5"/>
    <w:rsid w:val="004E6B49"/>
    <w:rsid w:val="004E7343"/>
    <w:rsid w:val="004F066E"/>
    <w:rsid w:val="004F4212"/>
    <w:rsid w:val="004F5AC8"/>
    <w:rsid w:val="004F5B2D"/>
    <w:rsid w:val="004F6D7F"/>
    <w:rsid w:val="004F781A"/>
    <w:rsid w:val="00500CAE"/>
    <w:rsid w:val="005018C0"/>
    <w:rsid w:val="0050567C"/>
    <w:rsid w:val="00506D36"/>
    <w:rsid w:val="005177D3"/>
    <w:rsid w:val="00520B4F"/>
    <w:rsid w:val="00522C40"/>
    <w:rsid w:val="00523D7A"/>
    <w:rsid w:val="005312CC"/>
    <w:rsid w:val="00534CB9"/>
    <w:rsid w:val="00535375"/>
    <w:rsid w:val="00535696"/>
    <w:rsid w:val="00537066"/>
    <w:rsid w:val="00537194"/>
    <w:rsid w:val="00537EE0"/>
    <w:rsid w:val="00544802"/>
    <w:rsid w:val="00545927"/>
    <w:rsid w:val="00547716"/>
    <w:rsid w:val="00554833"/>
    <w:rsid w:val="00556C50"/>
    <w:rsid w:val="00561EC1"/>
    <w:rsid w:val="00562B86"/>
    <w:rsid w:val="0057074F"/>
    <w:rsid w:val="005717EC"/>
    <w:rsid w:val="00573D0C"/>
    <w:rsid w:val="005764A1"/>
    <w:rsid w:val="0058319F"/>
    <w:rsid w:val="005837F5"/>
    <w:rsid w:val="005851ED"/>
    <w:rsid w:val="00593967"/>
    <w:rsid w:val="005942B2"/>
    <w:rsid w:val="0059680B"/>
    <w:rsid w:val="0059771D"/>
    <w:rsid w:val="005A0DE4"/>
    <w:rsid w:val="005A49A7"/>
    <w:rsid w:val="005A66E6"/>
    <w:rsid w:val="005C2338"/>
    <w:rsid w:val="005C32CE"/>
    <w:rsid w:val="005C5D14"/>
    <w:rsid w:val="005C7B40"/>
    <w:rsid w:val="005D2569"/>
    <w:rsid w:val="005D30EC"/>
    <w:rsid w:val="005D3696"/>
    <w:rsid w:val="005D72F6"/>
    <w:rsid w:val="005D7CA1"/>
    <w:rsid w:val="005E2172"/>
    <w:rsid w:val="005F00EC"/>
    <w:rsid w:val="005F1116"/>
    <w:rsid w:val="005F2763"/>
    <w:rsid w:val="005F4098"/>
    <w:rsid w:val="005F6A9C"/>
    <w:rsid w:val="00602583"/>
    <w:rsid w:val="00603A9A"/>
    <w:rsid w:val="006050D6"/>
    <w:rsid w:val="00612580"/>
    <w:rsid w:val="00612ECB"/>
    <w:rsid w:val="006147D8"/>
    <w:rsid w:val="0062010F"/>
    <w:rsid w:val="00622C15"/>
    <w:rsid w:val="006230F9"/>
    <w:rsid w:val="00624E1A"/>
    <w:rsid w:val="006358AD"/>
    <w:rsid w:val="00636553"/>
    <w:rsid w:val="006407FC"/>
    <w:rsid w:val="00644F93"/>
    <w:rsid w:val="00652CAF"/>
    <w:rsid w:val="00654A96"/>
    <w:rsid w:val="00654CB6"/>
    <w:rsid w:val="00655698"/>
    <w:rsid w:val="00655C53"/>
    <w:rsid w:val="00657C96"/>
    <w:rsid w:val="0066033D"/>
    <w:rsid w:val="006603BB"/>
    <w:rsid w:val="0067093B"/>
    <w:rsid w:val="00686A68"/>
    <w:rsid w:val="0069015F"/>
    <w:rsid w:val="00693EE6"/>
    <w:rsid w:val="006942A2"/>
    <w:rsid w:val="00694CAA"/>
    <w:rsid w:val="0069519A"/>
    <w:rsid w:val="006957E7"/>
    <w:rsid w:val="00696B38"/>
    <w:rsid w:val="006A0A94"/>
    <w:rsid w:val="006B1BF5"/>
    <w:rsid w:val="006C7394"/>
    <w:rsid w:val="006D0678"/>
    <w:rsid w:val="006E193B"/>
    <w:rsid w:val="006E7D93"/>
    <w:rsid w:val="006F1677"/>
    <w:rsid w:val="006F335A"/>
    <w:rsid w:val="006F655D"/>
    <w:rsid w:val="00700680"/>
    <w:rsid w:val="0070218F"/>
    <w:rsid w:val="00705D7E"/>
    <w:rsid w:val="00711519"/>
    <w:rsid w:val="007137F6"/>
    <w:rsid w:val="00714486"/>
    <w:rsid w:val="007222C6"/>
    <w:rsid w:val="007306FE"/>
    <w:rsid w:val="00733ED3"/>
    <w:rsid w:val="00737798"/>
    <w:rsid w:val="00742695"/>
    <w:rsid w:val="00746E7A"/>
    <w:rsid w:val="00747294"/>
    <w:rsid w:val="00755CFE"/>
    <w:rsid w:val="007619BB"/>
    <w:rsid w:val="00762541"/>
    <w:rsid w:val="00764139"/>
    <w:rsid w:val="00765DE3"/>
    <w:rsid w:val="00766751"/>
    <w:rsid w:val="00772F6D"/>
    <w:rsid w:val="0077381A"/>
    <w:rsid w:val="00776C3A"/>
    <w:rsid w:val="007776C5"/>
    <w:rsid w:val="00784607"/>
    <w:rsid w:val="00787212"/>
    <w:rsid w:val="00791148"/>
    <w:rsid w:val="007922E5"/>
    <w:rsid w:val="007954BF"/>
    <w:rsid w:val="0079721A"/>
    <w:rsid w:val="007A3094"/>
    <w:rsid w:val="007A3CA3"/>
    <w:rsid w:val="007A5285"/>
    <w:rsid w:val="007A75CD"/>
    <w:rsid w:val="007A7756"/>
    <w:rsid w:val="007C1952"/>
    <w:rsid w:val="007C61B2"/>
    <w:rsid w:val="007D33C6"/>
    <w:rsid w:val="007D45A1"/>
    <w:rsid w:val="007D58F4"/>
    <w:rsid w:val="007E06AF"/>
    <w:rsid w:val="007E3862"/>
    <w:rsid w:val="007F3A8F"/>
    <w:rsid w:val="00801D2F"/>
    <w:rsid w:val="00806441"/>
    <w:rsid w:val="00813E45"/>
    <w:rsid w:val="00813FA4"/>
    <w:rsid w:val="0081408F"/>
    <w:rsid w:val="0081665C"/>
    <w:rsid w:val="0082334A"/>
    <w:rsid w:val="00824611"/>
    <w:rsid w:val="0082687F"/>
    <w:rsid w:val="0083012A"/>
    <w:rsid w:val="00830556"/>
    <w:rsid w:val="008316B7"/>
    <w:rsid w:val="00832ED7"/>
    <w:rsid w:val="008332A7"/>
    <w:rsid w:val="008350DC"/>
    <w:rsid w:val="00837724"/>
    <w:rsid w:val="0084066F"/>
    <w:rsid w:val="00845C27"/>
    <w:rsid w:val="00846749"/>
    <w:rsid w:val="00847558"/>
    <w:rsid w:val="00850D0F"/>
    <w:rsid w:val="00854B02"/>
    <w:rsid w:val="00860FCD"/>
    <w:rsid w:val="00865A0E"/>
    <w:rsid w:val="00871A3A"/>
    <w:rsid w:val="00872240"/>
    <w:rsid w:val="00873A43"/>
    <w:rsid w:val="008771FA"/>
    <w:rsid w:val="00891239"/>
    <w:rsid w:val="008B0ED1"/>
    <w:rsid w:val="008B4450"/>
    <w:rsid w:val="008B5F60"/>
    <w:rsid w:val="008C2E3C"/>
    <w:rsid w:val="008C343C"/>
    <w:rsid w:val="008C4940"/>
    <w:rsid w:val="008D0C97"/>
    <w:rsid w:val="008D7751"/>
    <w:rsid w:val="008E06AA"/>
    <w:rsid w:val="008E0976"/>
    <w:rsid w:val="008E2579"/>
    <w:rsid w:val="008E42C0"/>
    <w:rsid w:val="008E464A"/>
    <w:rsid w:val="008E4E80"/>
    <w:rsid w:val="008E4ED6"/>
    <w:rsid w:val="008F0861"/>
    <w:rsid w:val="008F0F2C"/>
    <w:rsid w:val="008F15C1"/>
    <w:rsid w:val="008F24BE"/>
    <w:rsid w:val="008F2A31"/>
    <w:rsid w:val="00901214"/>
    <w:rsid w:val="00901580"/>
    <w:rsid w:val="00906291"/>
    <w:rsid w:val="009136D3"/>
    <w:rsid w:val="00917140"/>
    <w:rsid w:val="0092012C"/>
    <w:rsid w:val="00920E5E"/>
    <w:rsid w:val="00927D61"/>
    <w:rsid w:val="009318EA"/>
    <w:rsid w:val="00941042"/>
    <w:rsid w:val="00946A4B"/>
    <w:rsid w:val="00947265"/>
    <w:rsid w:val="009472A2"/>
    <w:rsid w:val="00947EC4"/>
    <w:rsid w:val="00950798"/>
    <w:rsid w:val="00954DA5"/>
    <w:rsid w:val="00955779"/>
    <w:rsid w:val="0095763C"/>
    <w:rsid w:val="00957DF6"/>
    <w:rsid w:val="00960E24"/>
    <w:rsid w:val="009625A4"/>
    <w:rsid w:val="009647EE"/>
    <w:rsid w:val="009656F0"/>
    <w:rsid w:val="0097199F"/>
    <w:rsid w:val="009761A0"/>
    <w:rsid w:val="0097757D"/>
    <w:rsid w:val="009809A8"/>
    <w:rsid w:val="009844A7"/>
    <w:rsid w:val="0099051D"/>
    <w:rsid w:val="00990EBB"/>
    <w:rsid w:val="009913A6"/>
    <w:rsid w:val="00993500"/>
    <w:rsid w:val="00995006"/>
    <w:rsid w:val="00995656"/>
    <w:rsid w:val="009A0A44"/>
    <w:rsid w:val="009A23A3"/>
    <w:rsid w:val="009A5F89"/>
    <w:rsid w:val="009B35BF"/>
    <w:rsid w:val="009B6543"/>
    <w:rsid w:val="009C212B"/>
    <w:rsid w:val="009C7290"/>
    <w:rsid w:val="009C7536"/>
    <w:rsid w:val="009D0345"/>
    <w:rsid w:val="009D2584"/>
    <w:rsid w:val="009E211C"/>
    <w:rsid w:val="009E488F"/>
    <w:rsid w:val="009E5C39"/>
    <w:rsid w:val="009F0547"/>
    <w:rsid w:val="00A00263"/>
    <w:rsid w:val="00A04E27"/>
    <w:rsid w:val="00A05E84"/>
    <w:rsid w:val="00A074EF"/>
    <w:rsid w:val="00A15326"/>
    <w:rsid w:val="00A16918"/>
    <w:rsid w:val="00A1788C"/>
    <w:rsid w:val="00A17B79"/>
    <w:rsid w:val="00A20A34"/>
    <w:rsid w:val="00A211CE"/>
    <w:rsid w:val="00A24080"/>
    <w:rsid w:val="00A249CE"/>
    <w:rsid w:val="00A25E74"/>
    <w:rsid w:val="00A27E74"/>
    <w:rsid w:val="00A315F3"/>
    <w:rsid w:val="00A3354A"/>
    <w:rsid w:val="00A336E0"/>
    <w:rsid w:val="00A344F7"/>
    <w:rsid w:val="00A36E9F"/>
    <w:rsid w:val="00A414A0"/>
    <w:rsid w:val="00A42670"/>
    <w:rsid w:val="00A50B9A"/>
    <w:rsid w:val="00A5701E"/>
    <w:rsid w:val="00A67E4B"/>
    <w:rsid w:val="00A71FF4"/>
    <w:rsid w:val="00A77F7A"/>
    <w:rsid w:val="00A85BEF"/>
    <w:rsid w:val="00A911CB"/>
    <w:rsid w:val="00A91CBE"/>
    <w:rsid w:val="00A95494"/>
    <w:rsid w:val="00A96FEB"/>
    <w:rsid w:val="00AA0203"/>
    <w:rsid w:val="00AA326F"/>
    <w:rsid w:val="00AA6662"/>
    <w:rsid w:val="00AA7736"/>
    <w:rsid w:val="00AB6928"/>
    <w:rsid w:val="00AC112B"/>
    <w:rsid w:val="00AC3216"/>
    <w:rsid w:val="00AC5576"/>
    <w:rsid w:val="00AC62D6"/>
    <w:rsid w:val="00AD0279"/>
    <w:rsid w:val="00AD0D74"/>
    <w:rsid w:val="00AD2F77"/>
    <w:rsid w:val="00AD70C2"/>
    <w:rsid w:val="00AD759E"/>
    <w:rsid w:val="00AE0466"/>
    <w:rsid w:val="00AE0A62"/>
    <w:rsid w:val="00AF094D"/>
    <w:rsid w:val="00AF67DF"/>
    <w:rsid w:val="00B031D1"/>
    <w:rsid w:val="00B05C1D"/>
    <w:rsid w:val="00B05E60"/>
    <w:rsid w:val="00B06673"/>
    <w:rsid w:val="00B0695F"/>
    <w:rsid w:val="00B07BB8"/>
    <w:rsid w:val="00B15D8D"/>
    <w:rsid w:val="00B3158E"/>
    <w:rsid w:val="00B31603"/>
    <w:rsid w:val="00B33E99"/>
    <w:rsid w:val="00B36F5C"/>
    <w:rsid w:val="00B52D0F"/>
    <w:rsid w:val="00B52F8F"/>
    <w:rsid w:val="00B67DC8"/>
    <w:rsid w:val="00B701D2"/>
    <w:rsid w:val="00B70B87"/>
    <w:rsid w:val="00B738F4"/>
    <w:rsid w:val="00B75BD7"/>
    <w:rsid w:val="00B84F51"/>
    <w:rsid w:val="00B851C2"/>
    <w:rsid w:val="00B852C7"/>
    <w:rsid w:val="00B86DBC"/>
    <w:rsid w:val="00B94CE2"/>
    <w:rsid w:val="00BA593C"/>
    <w:rsid w:val="00BA6044"/>
    <w:rsid w:val="00BB1691"/>
    <w:rsid w:val="00BB606E"/>
    <w:rsid w:val="00BC690A"/>
    <w:rsid w:val="00BC69F3"/>
    <w:rsid w:val="00BC7893"/>
    <w:rsid w:val="00BC7D07"/>
    <w:rsid w:val="00BD224B"/>
    <w:rsid w:val="00BD2D1B"/>
    <w:rsid w:val="00BD32E5"/>
    <w:rsid w:val="00BD55C5"/>
    <w:rsid w:val="00BD5691"/>
    <w:rsid w:val="00BE1A5B"/>
    <w:rsid w:val="00BE2B46"/>
    <w:rsid w:val="00BE33D6"/>
    <w:rsid w:val="00BE4275"/>
    <w:rsid w:val="00BE6447"/>
    <w:rsid w:val="00BE6C87"/>
    <w:rsid w:val="00BF0EA7"/>
    <w:rsid w:val="00BF23A5"/>
    <w:rsid w:val="00BF2CEC"/>
    <w:rsid w:val="00BF3AD1"/>
    <w:rsid w:val="00BF7F7D"/>
    <w:rsid w:val="00C0722E"/>
    <w:rsid w:val="00C102B0"/>
    <w:rsid w:val="00C110A9"/>
    <w:rsid w:val="00C1184A"/>
    <w:rsid w:val="00C12496"/>
    <w:rsid w:val="00C1328C"/>
    <w:rsid w:val="00C13D0E"/>
    <w:rsid w:val="00C13D70"/>
    <w:rsid w:val="00C20486"/>
    <w:rsid w:val="00C229C6"/>
    <w:rsid w:val="00C24E1F"/>
    <w:rsid w:val="00C27413"/>
    <w:rsid w:val="00C303D1"/>
    <w:rsid w:val="00C31214"/>
    <w:rsid w:val="00C32281"/>
    <w:rsid w:val="00C351E0"/>
    <w:rsid w:val="00C53DF0"/>
    <w:rsid w:val="00C56602"/>
    <w:rsid w:val="00C56A57"/>
    <w:rsid w:val="00C64BE9"/>
    <w:rsid w:val="00C67AD6"/>
    <w:rsid w:val="00C95D86"/>
    <w:rsid w:val="00CA001C"/>
    <w:rsid w:val="00CA040A"/>
    <w:rsid w:val="00CA073C"/>
    <w:rsid w:val="00CA126A"/>
    <w:rsid w:val="00CB0328"/>
    <w:rsid w:val="00CB60F6"/>
    <w:rsid w:val="00CB67EA"/>
    <w:rsid w:val="00CB775D"/>
    <w:rsid w:val="00CC19F2"/>
    <w:rsid w:val="00CC2AA5"/>
    <w:rsid w:val="00CC6ABD"/>
    <w:rsid w:val="00CD23AA"/>
    <w:rsid w:val="00CD5C1A"/>
    <w:rsid w:val="00CD5DBB"/>
    <w:rsid w:val="00CD75A0"/>
    <w:rsid w:val="00CE3853"/>
    <w:rsid w:val="00CE3BAE"/>
    <w:rsid w:val="00CE6380"/>
    <w:rsid w:val="00CE659D"/>
    <w:rsid w:val="00CF1604"/>
    <w:rsid w:val="00CF23DF"/>
    <w:rsid w:val="00CF2D43"/>
    <w:rsid w:val="00CF434D"/>
    <w:rsid w:val="00CF4549"/>
    <w:rsid w:val="00CF5511"/>
    <w:rsid w:val="00CF69BF"/>
    <w:rsid w:val="00CF6CC9"/>
    <w:rsid w:val="00CF6EF2"/>
    <w:rsid w:val="00D00113"/>
    <w:rsid w:val="00D00D1F"/>
    <w:rsid w:val="00D0254D"/>
    <w:rsid w:val="00D0450B"/>
    <w:rsid w:val="00D04F12"/>
    <w:rsid w:val="00D10393"/>
    <w:rsid w:val="00D14A2B"/>
    <w:rsid w:val="00D158ED"/>
    <w:rsid w:val="00D20C1E"/>
    <w:rsid w:val="00D263D3"/>
    <w:rsid w:val="00D44853"/>
    <w:rsid w:val="00D477F0"/>
    <w:rsid w:val="00D51D11"/>
    <w:rsid w:val="00D52563"/>
    <w:rsid w:val="00D57ABA"/>
    <w:rsid w:val="00D60B16"/>
    <w:rsid w:val="00D619E8"/>
    <w:rsid w:val="00D64437"/>
    <w:rsid w:val="00D657D1"/>
    <w:rsid w:val="00D76178"/>
    <w:rsid w:val="00D8058D"/>
    <w:rsid w:val="00D839B9"/>
    <w:rsid w:val="00D84BDD"/>
    <w:rsid w:val="00D879EF"/>
    <w:rsid w:val="00D92554"/>
    <w:rsid w:val="00D93E43"/>
    <w:rsid w:val="00D95B5B"/>
    <w:rsid w:val="00DA1825"/>
    <w:rsid w:val="00DA611A"/>
    <w:rsid w:val="00DB0902"/>
    <w:rsid w:val="00DB0A23"/>
    <w:rsid w:val="00DB247A"/>
    <w:rsid w:val="00DB2A3A"/>
    <w:rsid w:val="00DC55C7"/>
    <w:rsid w:val="00DC744D"/>
    <w:rsid w:val="00DD48C3"/>
    <w:rsid w:val="00DD5C51"/>
    <w:rsid w:val="00DE008C"/>
    <w:rsid w:val="00DE1030"/>
    <w:rsid w:val="00DE2E9A"/>
    <w:rsid w:val="00DE5B72"/>
    <w:rsid w:val="00DE7F35"/>
    <w:rsid w:val="00DF065D"/>
    <w:rsid w:val="00DF0B1A"/>
    <w:rsid w:val="00DF147E"/>
    <w:rsid w:val="00DF21C3"/>
    <w:rsid w:val="00DF3DFC"/>
    <w:rsid w:val="00E01CF5"/>
    <w:rsid w:val="00E01DC7"/>
    <w:rsid w:val="00E04C6B"/>
    <w:rsid w:val="00E07DC9"/>
    <w:rsid w:val="00E148CE"/>
    <w:rsid w:val="00E14972"/>
    <w:rsid w:val="00E215CD"/>
    <w:rsid w:val="00E27D5A"/>
    <w:rsid w:val="00E32305"/>
    <w:rsid w:val="00E34EBF"/>
    <w:rsid w:val="00E3539C"/>
    <w:rsid w:val="00E42A39"/>
    <w:rsid w:val="00E43531"/>
    <w:rsid w:val="00E44DD0"/>
    <w:rsid w:val="00E5077C"/>
    <w:rsid w:val="00E60AFC"/>
    <w:rsid w:val="00E6164B"/>
    <w:rsid w:val="00E62284"/>
    <w:rsid w:val="00E6450C"/>
    <w:rsid w:val="00E6722E"/>
    <w:rsid w:val="00E67E2F"/>
    <w:rsid w:val="00E70BFA"/>
    <w:rsid w:val="00E713BC"/>
    <w:rsid w:val="00E81E79"/>
    <w:rsid w:val="00E83758"/>
    <w:rsid w:val="00E87417"/>
    <w:rsid w:val="00E90449"/>
    <w:rsid w:val="00E91DD7"/>
    <w:rsid w:val="00E96059"/>
    <w:rsid w:val="00E97E5C"/>
    <w:rsid w:val="00EA0BFB"/>
    <w:rsid w:val="00EA25CB"/>
    <w:rsid w:val="00EB610D"/>
    <w:rsid w:val="00EC59A4"/>
    <w:rsid w:val="00ED066F"/>
    <w:rsid w:val="00ED2376"/>
    <w:rsid w:val="00ED3D88"/>
    <w:rsid w:val="00ED4400"/>
    <w:rsid w:val="00EE1E8F"/>
    <w:rsid w:val="00EE427A"/>
    <w:rsid w:val="00EE4D63"/>
    <w:rsid w:val="00EE5A21"/>
    <w:rsid w:val="00EE6257"/>
    <w:rsid w:val="00EE6406"/>
    <w:rsid w:val="00EF3131"/>
    <w:rsid w:val="00EF5B85"/>
    <w:rsid w:val="00EF65AD"/>
    <w:rsid w:val="00F005BB"/>
    <w:rsid w:val="00F02716"/>
    <w:rsid w:val="00F0397B"/>
    <w:rsid w:val="00F03E6D"/>
    <w:rsid w:val="00F065A2"/>
    <w:rsid w:val="00F1047A"/>
    <w:rsid w:val="00F10FB4"/>
    <w:rsid w:val="00F11B9D"/>
    <w:rsid w:val="00F11C47"/>
    <w:rsid w:val="00F1670C"/>
    <w:rsid w:val="00F16BEF"/>
    <w:rsid w:val="00F23A6E"/>
    <w:rsid w:val="00F27DD1"/>
    <w:rsid w:val="00F422F1"/>
    <w:rsid w:val="00F45760"/>
    <w:rsid w:val="00F4588D"/>
    <w:rsid w:val="00F45A34"/>
    <w:rsid w:val="00F475F0"/>
    <w:rsid w:val="00F52C75"/>
    <w:rsid w:val="00F533B5"/>
    <w:rsid w:val="00F62254"/>
    <w:rsid w:val="00F62BCD"/>
    <w:rsid w:val="00F62C07"/>
    <w:rsid w:val="00F634B7"/>
    <w:rsid w:val="00F6659C"/>
    <w:rsid w:val="00F665B3"/>
    <w:rsid w:val="00F7063B"/>
    <w:rsid w:val="00F7080A"/>
    <w:rsid w:val="00F75685"/>
    <w:rsid w:val="00F84C19"/>
    <w:rsid w:val="00F91292"/>
    <w:rsid w:val="00F92A39"/>
    <w:rsid w:val="00F9305C"/>
    <w:rsid w:val="00FB78FA"/>
    <w:rsid w:val="00FC0661"/>
    <w:rsid w:val="00FC7779"/>
    <w:rsid w:val="00FD43EF"/>
    <w:rsid w:val="00FD548A"/>
    <w:rsid w:val="00FE3852"/>
    <w:rsid w:val="00FE6EBC"/>
    <w:rsid w:val="00FF00D4"/>
    <w:rsid w:val="00FF1113"/>
    <w:rsid w:val="00FF7528"/>
    <w:rsid w:val="13B3B56D"/>
    <w:rsid w:val="2D36A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AE6A19"/>
  <w15:docId w15:val="{F037B19B-7913-4542-BDC2-59E113BE1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5E2D"/>
    <w:pPr>
      <w:widowControl w:val="0"/>
    </w:pPr>
    <w:rPr>
      <w:snapToGrid w:val="0"/>
      <w:sz w:val="24"/>
    </w:rPr>
  </w:style>
  <w:style w:type="paragraph" w:styleId="Heading1">
    <w:name w:val="heading 1"/>
    <w:basedOn w:val="Title"/>
    <w:next w:val="Normal"/>
    <w:link w:val="Heading1Char"/>
    <w:qFormat/>
    <w:rsid w:val="00EF5B85"/>
    <w:pPr>
      <w:outlineLvl w:val="0"/>
    </w:pPr>
    <w:rPr>
      <w:rFonts w:ascii="Times New Roman" w:hAnsi="Times New Roman" w:cs="Times New Roman"/>
      <w:bCs w:val="0"/>
    </w:rPr>
  </w:style>
  <w:style w:type="paragraph" w:styleId="Heading2">
    <w:name w:val="heading 2"/>
    <w:basedOn w:val="Normal"/>
    <w:next w:val="Normal"/>
    <w:qFormat/>
    <w:rsid w:val="00EF5B85"/>
    <w:pPr>
      <w:keepNext/>
      <w:tabs>
        <w:tab w:val="center" w:pos="4680"/>
      </w:tabs>
      <w:outlineLvl w:val="1"/>
    </w:pPr>
    <w:rPr>
      <w:rFonts w:ascii="Univers" w:hAnsi="Univers"/>
      <w:b/>
    </w:rPr>
  </w:style>
  <w:style w:type="paragraph" w:styleId="Heading6">
    <w:name w:val="heading 6"/>
    <w:basedOn w:val="Normal"/>
    <w:next w:val="Normal"/>
    <w:link w:val="Heading6Char"/>
    <w:semiHidden/>
    <w:unhideWhenUsed/>
    <w:qFormat/>
    <w:rsid w:val="008E2579"/>
    <w:pPr>
      <w:keepNext/>
      <w:keepLines/>
      <w:spacing w:before="40"/>
      <w:outlineLvl w:val="5"/>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semiHidden/>
    <w:unhideWhenUsed/>
    <w:qFormat/>
    <w:rsid w:val="008E257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A7756"/>
  </w:style>
  <w:style w:type="paragraph" w:styleId="Header">
    <w:name w:val="header"/>
    <w:basedOn w:val="Normal"/>
    <w:link w:val="HeaderChar"/>
    <w:rsid w:val="007A7756"/>
    <w:pPr>
      <w:tabs>
        <w:tab w:val="center" w:pos="4320"/>
        <w:tab w:val="right" w:pos="8640"/>
      </w:tabs>
    </w:pPr>
  </w:style>
  <w:style w:type="paragraph" w:styleId="Footer">
    <w:name w:val="footer"/>
    <w:basedOn w:val="Normal"/>
    <w:link w:val="FooterChar"/>
    <w:uiPriority w:val="99"/>
    <w:rsid w:val="007A7756"/>
    <w:pPr>
      <w:tabs>
        <w:tab w:val="center" w:pos="4320"/>
        <w:tab w:val="right" w:pos="8640"/>
      </w:tabs>
    </w:pPr>
  </w:style>
  <w:style w:type="paragraph" w:styleId="Caption">
    <w:name w:val="caption"/>
    <w:basedOn w:val="Normal"/>
    <w:next w:val="Normal"/>
    <w:qFormat/>
    <w:rsid w:val="007A7756"/>
    <w:pPr>
      <w:framePr w:w="6337" w:h="3169" w:hRule="exact" w:hSpace="240" w:vSpace="240" w:wrap="auto" w:vAnchor="text" w:hAnchor="page" w:x="4173" w:y="599"/>
      <w:pBdr>
        <w:top w:val="single" w:sz="6" w:space="5" w:color="auto"/>
        <w:left w:val="single" w:sz="6" w:space="5" w:color="auto"/>
        <w:bottom w:val="single" w:sz="6" w:space="5" w:color="auto"/>
        <w:right w:val="single" w:sz="6" w:space="5" w:color="auto"/>
      </w:pBdr>
      <w:spacing w:line="235" w:lineRule="atLeast"/>
    </w:pPr>
    <w:rPr>
      <w:rFonts w:ascii="Univers" w:hAnsi="Univers"/>
      <w:sz w:val="16"/>
      <w:u w:val="single"/>
    </w:rPr>
  </w:style>
  <w:style w:type="paragraph" w:styleId="BalloonText">
    <w:name w:val="Balloon Text"/>
    <w:basedOn w:val="Normal"/>
    <w:semiHidden/>
    <w:rsid w:val="007A7756"/>
    <w:rPr>
      <w:rFonts w:ascii="Tahoma" w:hAnsi="Tahoma" w:cs="Tahoma"/>
      <w:sz w:val="16"/>
      <w:szCs w:val="16"/>
    </w:rPr>
  </w:style>
  <w:style w:type="character" w:customStyle="1" w:styleId="HeaderChar">
    <w:name w:val="Header Char"/>
    <w:basedOn w:val="DefaultParagraphFont"/>
    <w:link w:val="Header"/>
    <w:rsid w:val="00A24080"/>
    <w:rPr>
      <w:snapToGrid w:val="0"/>
      <w:sz w:val="24"/>
    </w:rPr>
  </w:style>
  <w:style w:type="character" w:customStyle="1" w:styleId="FooterChar">
    <w:name w:val="Footer Char"/>
    <w:basedOn w:val="DefaultParagraphFont"/>
    <w:link w:val="Footer"/>
    <w:uiPriority w:val="99"/>
    <w:rsid w:val="00A24080"/>
    <w:rPr>
      <w:snapToGrid w:val="0"/>
      <w:sz w:val="24"/>
    </w:rPr>
  </w:style>
  <w:style w:type="paragraph" w:styleId="Title">
    <w:name w:val="Title"/>
    <w:basedOn w:val="Normal"/>
    <w:link w:val="TitleChar"/>
    <w:qFormat/>
    <w:rsid w:val="0062010F"/>
    <w:pPr>
      <w:widowControl/>
      <w:jc w:val="center"/>
    </w:pPr>
    <w:rPr>
      <w:rFonts w:ascii="Arial" w:hAnsi="Arial" w:cs="Arial"/>
      <w:b/>
      <w:bCs/>
      <w:snapToGrid/>
      <w:color w:val="000000"/>
      <w:szCs w:val="24"/>
      <w:u w:val="single"/>
    </w:rPr>
  </w:style>
  <w:style w:type="character" w:customStyle="1" w:styleId="TitleChar">
    <w:name w:val="Title Char"/>
    <w:basedOn w:val="DefaultParagraphFont"/>
    <w:link w:val="Title"/>
    <w:rsid w:val="0062010F"/>
    <w:rPr>
      <w:rFonts w:ascii="Arial" w:hAnsi="Arial" w:cs="Arial"/>
      <w:b/>
      <w:bCs/>
      <w:color w:val="000000"/>
      <w:sz w:val="24"/>
      <w:szCs w:val="24"/>
      <w:u w:val="single"/>
    </w:rPr>
  </w:style>
  <w:style w:type="paragraph" w:styleId="Subtitle">
    <w:name w:val="Subtitle"/>
    <w:basedOn w:val="Normal"/>
    <w:link w:val="SubtitleChar"/>
    <w:qFormat/>
    <w:rsid w:val="0062010F"/>
    <w:pPr>
      <w:widowControl/>
    </w:pPr>
    <w:rPr>
      <w:rFonts w:ascii="Arial" w:hAnsi="Arial" w:cs="Arial"/>
      <w:snapToGrid/>
      <w:color w:val="000000"/>
      <w:szCs w:val="24"/>
      <w:u w:val="single"/>
    </w:rPr>
  </w:style>
  <w:style w:type="character" w:customStyle="1" w:styleId="SubtitleChar">
    <w:name w:val="Subtitle Char"/>
    <w:basedOn w:val="DefaultParagraphFont"/>
    <w:link w:val="Subtitle"/>
    <w:rsid w:val="0062010F"/>
    <w:rPr>
      <w:rFonts w:ascii="Arial" w:hAnsi="Arial" w:cs="Arial"/>
      <w:color w:val="000000"/>
      <w:sz w:val="24"/>
      <w:szCs w:val="24"/>
      <w:u w:val="single"/>
    </w:rPr>
  </w:style>
  <w:style w:type="paragraph" w:styleId="BodyText">
    <w:name w:val="Body Text"/>
    <w:basedOn w:val="Normal"/>
    <w:link w:val="BodyTextChar"/>
    <w:rsid w:val="00EE5A21"/>
    <w:pPr>
      <w:widowControl/>
      <w:jc w:val="both"/>
    </w:pPr>
    <w:rPr>
      <w:rFonts w:ascii="Arial" w:hAnsi="Arial" w:cs="Arial"/>
      <w:snapToGrid/>
      <w:sz w:val="22"/>
    </w:rPr>
  </w:style>
  <w:style w:type="character" w:customStyle="1" w:styleId="BodyTextChar">
    <w:name w:val="Body Text Char"/>
    <w:basedOn w:val="DefaultParagraphFont"/>
    <w:link w:val="BodyText"/>
    <w:rsid w:val="00EE5A21"/>
    <w:rPr>
      <w:rFonts w:ascii="Arial" w:hAnsi="Arial" w:cs="Arial"/>
      <w:sz w:val="22"/>
    </w:rPr>
  </w:style>
  <w:style w:type="paragraph" w:styleId="BodyText3">
    <w:name w:val="Body Text 3"/>
    <w:basedOn w:val="Normal"/>
    <w:link w:val="BodyText3Char"/>
    <w:rsid w:val="00EE5A21"/>
    <w:pPr>
      <w:widowControl/>
      <w:jc w:val="right"/>
    </w:pPr>
    <w:rPr>
      <w:snapToGrid/>
    </w:rPr>
  </w:style>
  <w:style w:type="character" w:customStyle="1" w:styleId="BodyText3Char">
    <w:name w:val="Body Text 3 Char"/>
    <w:basedOn w:val="DefaultParagraphFont"/>
    <w:link w:val="BodyText3"/>
    <w:rsid w:val="00EE5A21"/>
    <w:rPr>
      <w:sz w:val="24"/>
    </w:rPr>
  </w:style>
  <w:style w:type="character" w:styleId="Hyperlink">
    <w:name w:val="Hyperlink"/>
    <w:basedOn w:val="DefaultParagraphFont"/>
    <w:rsid w:val="00EE5A21"/>
    <w:rPr>
      <w:color w:val="0000FF" w:themeColor="hyperlink"/>
      <w:u w:val="single"/>
    </w:rPr>
  </w:style>
  <w:style w:type="paragraph" w:styleId="ListParagraph">
    <w:name w:val="List Paragraph"/>
    <w:basedOn w:val="Normal"/>
    <w:uiPriority w:val="34"/>
    <w:qFormat/>
    <w:rsid w:val="00EE5A21"/>
    <w:pPr>
      <w:widowControl/>
      <w:ind w:left="720"/>
      <w:contextualSpacing/>
    </w:pPr>
    <w:rPr>
      <w:snapToGrid/>
    </w:rPr>
  </w:style>
  <w:style w:type="paragraph" w:styleId="BodyTextIndent">
    <w:name w:val="Body Text Indent"/>
    <w:basedOn w:val="Normal"/>
    <w:link w:val="BodyTextIndentChar"/>
    <w:rsid w:val="00E01CF5"/>
    <w:pPr>
      <w:widowControl/>
      <w:spacing w:after="120"/>
      <w:ind w:left="360"/>
    </w:pPr>
    <w:rPr>
      <w:snapToGrid/>
    </w:rPr>
  </w:style>
  <w:style w:type="character" w:customStyle="1" w:styleId="BodyTextIndentChar">
    <w:name w:val="Body Text Indent Char"/>
    <w:basedOn w:val="DefaultParagraphFont"/>
    <w:link w:val="BodyTextIndent"/>
    <w:rsid w:val="00E01CF5"/>
    <w:rPr>
      <w:sz w:val="24"/>
    </w:rPr>
  </w:style>
  <w:style w:type="character" w:styleId="PageNumber">
    <w:name w:val="page number"/>
    <w:basedOn w:val="DefaultParagraphFont"/>
    <w:rsid w:val="00D64437"/>
  </w:style>
  <w:style w:type="paragraph" w:styleId="BodyTextIndent3">
    <w:name w:val="Body Text Indent 3"/>
    <w:basedOn w:val="Normal"/>
    <w:link w:val="BodyTextIndent3Char"/>
    <w:unhideWhenUsed/>
    <w:rsid w:val="002D0D69"/>
    <w:pPr>
      <w:spacing w:after="120"/>
      <w:ind w:left="360"/>
    </w:pPr>
    <w:rPr>
      <w:sz w:val="16"/>
      <w:szCs w:val="16"/>
    </w:rPr>
  </w:style>
  <w:style w:type="character" w:customStyle="1" w:styleId="BodyTextIndent3Char">
    <w:name w:val="Body Text Indent 3 Char"/>
    <w:basedOn w:val="DefaultParagraphFont"/>
    <w:link w:val="BodyTextIndent3"/>
    <w:rsid w:val="002D0D69"/>
    <w:rPr>
      <w:snapToGrid w:val="0"/>
      <w:sz w:val="16"/>
      <w:szCs w:val="16"/>
    </w:rPr>
  </w:style>
  <w:style w:type="paragraph" w:styleId="Revision">
    <w:name w:val="Revision"/>
    <w:hidden/>
    <w:uiPriority w:val="99"/>
    <w:semiHidden/>
    <w:rsid w:val="008F0F2C"/>
    <w:rPr>
      <w:snapToGrid w:val="0"/>
      <w:sz w:val="24"/>
    </w:rPr>
  </w:style>
  <w:style w:type="character" w:styleId="CommentReference">
    <w:name w:val="annotation reference"/>
    <w:basedOn w:val="DefaultParagraphFont"/>
    <w:semiHidden/>
    <w:unhideWhenUsed/>
    <w:rsid w:val="004407DB"/>
    <w:rPr>
      <w:sz w:val="16"/>
      <w:szCs w:val="16"/>
    </w:rPr>
  </w:style>
  <w:style w:type="paragraph" w:styleId="CommentText">
    <w:name w:val="annotation text"/>
    <w:basedOn w:val="Normal"/>
    <w:link w:val="CommentTextChar"/>
    <w:semiHidden/>
    <w:unhideWhenUsed/>
    <w:rsid w:val="004407DB"/>
    <w:rPr>
      <w:sz w:val="20"/>
    </w:rPr>
  </w:style>
  <w:style w:type="character" w:customStyle="1" w:styleId="CommentTextChar">
    <w:name w:val="Comment Text Char"/>
    <w:basedOn w:val="DefaultParagraphFont"/>
    <w:link w:val="CommentText"/>
    <w:semiHidden/>
    <w:rsid w:val="004407DB"/>
    <w:rPr>
      <w:snapToGrid w:val="0"/>
    </w:rPr>
  </w:style>
  <w:style w:type="paragraph" w:styleId="CommentSubject">
    <w:name w:val="annotation subject"/>
    <w:basedOn w:val="CommentText"/>
    <w:next w:val="CommentText"/>
    <w:link w:val="CommentSubjectChar"/>
    <w:semiHidden/>
    <w:unhideWhenUsed/>
    <w:rsid w:val="004407DB"/>
    <w:rPr>
      <w:b/>
      <w:bCs/>
    </w:rPr>
  </w:style>
  <w:style w:type="character" w:customStyle="1" w:styleId="CommentSubjectChar">
    <w:name w:val="Comment Subject Char"/>
    <w:basedOn w:val="CommentTextChar"/>
    <w:link w:val="CommentSubject"/>
    <w:semiHidden/>
    <w:rsid w:val="004407DB"/>
    <w:rPr>
      <w:b/>
      <w:bCs/>
      <w:snapToGrid w:val="0"/>
    </w:rPr>
  </w:style>
  <w:style w:type="table" w:styleId="TableGrid">
    <w:name w:val="Table Grid"/>
    <w:basedOn w:val="TableNormal"/>
    <w:uiPriority w:val="39"/>
    <w:rsid w:val="00655698"/>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uiPriority w:val="99"/>
    <w:rsid w:val="00313D5C"/>
    <w:pPr>
      <w:widowControl/>
      <w:autoSpaceDE w:val="0"/>
      <w:autoSpaceDN w:val="0"/>
      <w:adjustRightInd w:val="0"/>
      <w:spacing w:line="340" w:lineRule="atLeast"/>
      <w:jc w:val="both"/>
      <w:textAlignment w:val="center"/>
    </w:pPr>
    <w:rPr>
      <w:rFonts w:ascii="Univers 55 Roman" w:eastAsia="Calibri" w:hAnsi="Univers 55 Roman" w:cs="Univers 55 Roman"/>
      <w:snapToGrid/>
      <w:color w:val="4E4132"/>
      <w:sz w:val="20"/>
    </w:rPr>
  </w:style>
  <w:style w:type="paragraph" w:styleId="TOCHeading">
    <w:name w:val="TOC Heading"/>
    <w:basedOn w:val="Heading1"/>
    <w:next w:val="Normal"/>
    <w:uiPriority w:val="39"/>
    <w:unhideWhenUsed/>
    <w:qFormat/>
    <w:rsid w:val="00EF5B85"/>
    <w:pPr>
      <w:keepNext/>
      <w:keepLines/>
      <w:spacing w:before="240" w:line="259" w:lineRule="auto"/>
      <w:jc w:val="left"/>
      <w:outlineLvl w:val="9"/>
    </w:pPr>
    <w:rPr>
      <w:rFonts w:asciiTheme="majorHAnsi" w:eastAsiaTheme="majorEastAsia" w:hAnsiTheme="majorHAnsi" w:cstheme="majorBidi"/>
      <w:b w:val="0"/>
      <w:color w:val="365F91" w:themeColor="accent1" w:themeShade="BF"/>
      <w:sz w:val="32"/>
      <w:szCs w:val="32"/>
      <w:u w:val="none"/>
    </w:rPr>
  </w:style>
  <w:style w:type="paragraph" w:styleId="TOC2">
    <w:name w:val="toc 2"/>
    <w:basedOn w:val="Normal"/>
    <w:next w:val="Normal"/>
    <w:autoRedefine/>
    <w:uiPriority w:val="39"/>
    <w:unhideWhenUsed/>
    <w:rsid w:val="00EF5B85"/>
    <w:pPr>
      <w:widowControl/>
      <w:spacing w:after="100" w:line="259" w:lineRule="auto"/>
      <w:ind w:left="220"/>
    </w:pPr>
    <w:rPr>
      <w:rFonts w:asciiTheme="minorHAnsi" w:eastAsiaTheme="minorEastAsia" w:hAnsiTheme="minorHAnsi"/>
      <w:snapToGrid/>
      <w:sz w:val="22"/>
      <w:szCs w:val="22"/>
    </w:rPr>
  </w:style>
  <w:style w:type="paragraph" w:styleId="TOC1">
    <w:name w:val="toc 1"/>
    <w:basedOn w:val="Normal"/>
    <w:next w:val="Normal"/>
    <w:autoRedefine/>
    <w:uiPriority w:val="39"/>
    <w:unhideWhenUsed/>
    <w:rsid w:val="00EF5B85"/>
    <w:pPr>
      <w:widowControl/>
      <w:spacing w:after="100" w:line="259" w:lineRule="auto"/>
    </w:pPr>
    <w:rPr>
      <w:rFonts w:asciiTheme="minorHAnsi" w:eastAsiaTheme="minorEastAsia" w:hAnsiTheme="minorHAnsi"/>
      <w:snapToGrid/>
      <w:sz w:val="22"/>
      <w:szCs w:val="22"/>
    </w:rPr>
  </w:style>
  <w:style w:type="paragraph" w:styleId="TOC3">
    <w:name w:val="toc 3"/>
    <w:basedOn w:val="Normal"/>
    <w:next w:val="Normal"/>
    <w:autoRedefine/>
    <w:uiPriority w:val="39"/>
    <w:unhideWhenUsed/>
    <w:rsid w:val="00EF5B85"/>
    <w:pPr>
      <w:widowControl/>
      <w:spacing w:after="100" w:line="259" w:lineRule="auto"/>
      <w:ind w:left="440"/>
    </w:pPr>
    <w:rPr>
      <w:rFonts w:asciiTheme="minorHAnsi" w:eastAsiaTheme="minorEastAsia" w:hAnsiTheme="minorHAnsi"/>
      <w:snapToGrid/>
      <w:sz w:val="22"/>
      <w:szCs w:val="22"/>
    </w:rPr>
  </w:style>
  <w:style w:type="character" w:styleId="PlaceholderText">
    <w:name w:val="Placeholder Text"/>
    <w:basedOn w:val="DefaultParagraphFont"/>
    <w:uiPriority w:val="99"/>
    <w:semiHidden/>
    <w:rsid w:val="004F066E"/>
    <w:rPr>
      <w:color w:val="808080"/>
    </w:rPr>
  </w:style>
  <w:style w:type="paragraph" w:styleId="BlockText">
    <w:name w:val="Block Text"/>
    <w:basedOn w:val="Normal"/>
    <w:rsid w:val="00A249CE"/>
    <w:pPr>
      <w:widowControl/>
      <w:tabs>
        <w:tab w:val="left" w:pos="0"/>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928"/>
        <w:tab w:val="left" w:pos="9216"/>
      </w:tabs>
      <w:suppressAutoHyphens/>
      <w:ind w:left="1440" w:right="-710"/>
      <w:jc w:val="both"/>
    </w:pPr>
    <w:rPr>
      <w:snapToGrid/>
      <w:spacing w:val="-2"/>
      <w:sz w:val="22"/>
    </w:rPr>
  </w:style>
  <w:style w:type="character" w:customStyle="1" w:styleId="Heading1Char">
    <w:name w:val="Heading 1 Char"/>
    <w:basedOn w:val="DefaultParagraphFont"/>
    <w:link w:val="Heading1"/>
    <w:rsid w:val="00D84BDD"/>
    <w:rPr>
      <w:b/>
      <w:color w:val="000000"/>
      <w:sz w:val="24"/>
      <w:szCs w:val="24"/>
      <w:u w:val="single"/>
    </w:rPr>
  </w:style>
  <w:style w:type="character" w:customStyle="1" w:styleId="Heading6Char">
    <w:name w:val="Heading 6 Char"/>
    <w:basedOn w:val="DefaultParagraphFont"/>
    <w:link w:val="Heading6"/>
    <w:semiHidden/>
    <w:rsid w:val="008E2579"/>
    <w:rPr>
      <w:rFonts w:asciiTheme="majorHAnsi" w:eastAsiaTheme="majorEastAsia" w:hAnsiTheme="majorHAnsi" w:cstheme="majorBidi"/>
      <w:snapToGrid w:val="0"/>
      <w:color w:val="243F60" w:themeColor="accent1" w:themeShade="7F"/>
      <w:sz w:val="24"/>
    </w:rPr>
  </w:style>
  <w:style w:type="character" w:customStyle="1" w:styleId="Heading9Char">
    <w:name w:val="Heading 9 Char"/>
    <w:basedOn w:val="DefaultParagraphFont"/>
    <w:link w:val="Heading9"/>
    <w:semiHidden/>
    <w:rsid w:val="008E2579"/>
    <w:rPr>
      <w:rFonts w:asciiTheme="majorHAnsi" w:eastAsiaTheme="majorEastAsia" w:hAnsiTheme="majorHAnsi" w:cstheme="majorBidi"/>
      <w:i/>
      <w:iCs/>
      <w:snapToGrid w:val="0"/>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55226">
      <w:bodyDiv w:val="1"/>
      <w:marLeft w:val="0"/>
      <w:marRight w:val="0"/>
      <w:marTop w:val="0"/>
      <w:marBottom w:val="0"/>
      <w:divBdr>
        <w:top w:val="none" w:sz="0" w:space="0" w:color="auto"/>
        <w:left w:val="none" w:sz="0" w:space="0" w:color="auto"/>
        <w:bottom w:val="none" w:sz="0" w:space="0" w:color="auto"/>
        <w:right w:val="none" w:sz="0" w:space="0" w:color="auto"/>
      </w:divBdr>
    </w:div>
    <w:div w:id="68622749">
      <w:bodyDiv w:val="1"/>
      <w:marLeft w:val="0"/>
      <w:marRight w:val="0"/>
      <w:marTop w:val="0"/>
      <w:marBottom w:val="0"/>
      <w:divBdr>
        <w:top w:val="none" w:sz="0" w:space="0" w:color="auto"/>
        <w:left w:val="none" w:sz="0" w:space="0" w:color="auto"/>
        <w:bottom w:val="none" w:sz="0" w:space="0" w:color="auto"/>
        <w:right w:val="none" w:sz="0" w:space="0" w:color="auto"/>
      </w:divBdr>
    </w:div>
    <w:div w:id="99647468">
      <w:bodyDiv w:val="1"/>
      <w:marLeft w:val="0"/>
      <w:marRight w:val="0"/>
      <w:marTop w:val="0"/>
      <w:marBottom w:val="0"/>
      <w:divBdr>
        <w:top w:val="none" w:sz="0" w:space="0" w:color="auto"/>
        <w:left w:val="none" w:sz="0" w:space="0" w:color="auto"/>
        <w:bottom w:val="none" w:sz="0" w:space="0" w:color="auto"/>
        <w:right w:val="none" w:sz="0" w:space="0" w:color="auto"/>
      </w:divBdr>
    </w:div>
    <w:div w:id="107699665">
      <w:bodyDiv w:val="1"/>
      <w:marLeft w:val="0"/>
      <w:marRight w:val="0"/>
      <w:marTop w:val="0"/>
      <w:marBottom w:val="0"/>
      <w:divBdr>
        <w:top w:val="none" w:sz="0" w:space="0" w:color="auto"/>
        <w:left w:val="none" w:sz="0" w:space="0" w:color="auto"/>
        <w:bottom w:val="none" w:sz="0" w:space="0" w:color="auto"/>
        <w:right w:val="none" w:sz="0" w:space="0" w:color="auto"/>
      </w:divBdr>
    </w:div>
    <w:div w:id="145173457">
      <w:bodyDiv w:val="1"/>
      <w:marLeft w:val="0"/>
      <w:marRight w:val="0"/>
      <w:marTop w:val="0"/>
      <w:marBottom w:val="0"/>
      <w:divBdr>
        <w:top w:val="none" w:sz="0" w:space="0" w:color="auto"/>
        <w:left w:val="none" w:sz="0" w:space="0" w:color="auto"/>
        <w:bottom w:val="none" w:sz="0" w:space="0" w:color="auto"/>
        <w:right w:val="none" w:sz="0" w:space="0" w:color="auto"/>
      </w:divBdr>
    </w:div>
    <w:div w:id="274169181">
      <w:bodyDiv w:val="1"/>
      <w:marLeft w:val="0"/>
      <w:marRight w:val="0"/>
      <w:marTop w:val="0"/>
      <w:marBottom w:val="0"/>
      <w:divBdr>
        <w:top w:val="none" w:sz="0" w:space="0" w:color="auto"/>
        <w:left w:val="none" w:sz="0" w:space="0" w:color="auto"/>
        <w:bottom w:val="none" w:sz="0" w:space="0" w:color="auto"/>
        <w:right w:val="none" w:sz="0" w:space="0" w:color="auto"/>
      </w:divBdr>
    </w:div>
    <w:div w:id="301882871">
      <w:bodyDiv w:val="1"/>
      <w:marLeft w:val="0"/>
      <w:marRight w:val="0"/>
      <w:marTop w:val="0"/>
      <w:marBottom w:val="0"/>
      <w:divBdr>
        <w:top w:val="none" w:sz="0" w:space="0" w:color="auto"/>
        <w:left w:val="none" w:sz="0" w:space="0" w:color="auto"/>
        <w:bottom w:val="none" w:sz="0" w:space="0" w:color="auto"/>
        <w:right w:val="none" w:sz="0" w:space="0" w:color="auto"/>
      </w:divBdr>
    </w:div>
    <w:div w:id="348725881">
      <w:bodyDiv w:val="1"/>
      <w:marLeft w:val="0"/>
      <w:marRight w:val="0"/>
      <w:marTop w:val="0"/>
      <w:marBottom w:val="0"/>
      <w:divBdr>
        <w:top w:val="none" w:sz="0" w:space="0" w:color="auto"/>
        <w:left w:val="none" w:sz="0" w:space="0" w:color="auto"/>
        <w:bottom w:val="none" w:sz="0" w:space="0" w:color="auto"/>
        <w:right w:val="none" w:sz="0" w:space="0" w:color="auto"/>
      </w:divBdr>
    </w:div>
    <w:div w:id="419521502">
      <w:bodyDiv w:val="1"/>
      <w:marLeft w:val="0"/>
      <w:marRight w:val="0"/>
      <w:marTop w:val="0"/>
      <w:marBottom w:val="0"/>
      <w:divBdr>
        <w:top w:val="none" w:sz="0" w:space="0" w:color="auto"/>
        <w:left w:val="none" w:sz="0" w:space="0" w:color="auto"/>
        <w:bottom w:val="none" w:sz="0" w:space="0" w:color="auto"/>
        <w:right w:val="none" w:sz="0" w:space="0" w:color="auto"/>
      </w:divBdr>
    </w:div>
    <w:div w:id="463425075">
      <w:bodyDiv w:val="1"/>
      <w:marLeft w:val="0"/>
      <w:marRight w:val="0"/>
      <w:marTop w:val="0"/>
      <w:marBottom w:val="0"/>
      <w:divBdr>
        <w:top w:val="none" w:sz="0" w:space="0" w:color="auto"/>
        <w:left w:val="none" w:sz="0" w:space="0" w:color="auto"/>
        <w:bottom w:val="none" w:sz="0" w:space="0" w:color="auto"/>
        <w:right w:val="none" w:sz="0" w:space="0" w:color="auto"/>
      </w:divBdr>
    </w:div>
    <w:div w:id="478885009">
      <w:bodyDiv w:val="1"/>
      <w:marLeft w:val="0"/>
      <w:marRight w:val="0"/>
      <w:marTop w:val="0"/>
      <w:marBottom w:val="0"/>
      <w:divBdr>
        <w:top w:val="none" w:sz="0" w:space="0" w:color="auto"/>
        <w:left w:val="none" w:sz="0" w:space="0" w:color="auto"/>
        <w:bottom w:val="none" w:sz="0" w:space="0" w:color="auto"/>
        <w:right w:val="none" w:sz="0" w:space="0" w:color="auto"/>
      </w:divBdr>
    </w:div>
    <w:div w:id="594627824">
      <w:bodyDiv w:val="1"/>
      <w:marLeft w:val="0"/>
      <w:marRight w:val="0"/>
      <w:marTop w:val="0"/>
      <w:marBottom w:val="0"/>
      <w:divBdr>
        <w:top w:val="none" w:sz="0" w:space="0" w:color="auto"/>
        <w:left w:val="none" w:sz="0" w:space="0" w:color="auto"/>
        <w:bottom w:val="none" w:sz="0" w:space="0" w:color="auto"/>
        <w:right w:val="none" w:sz="0" w:space="0" w:color="auto"/>
      </w:divBdr>
    </w:div>
    <w:div w:id="615448967">
      <w:bodyDiv w:val="1"/>
      <w:marLeft w:val="0"/>
      <w:marRight w:val="0"/>
      <w:marTop w:val="0"/>
      <w:marBottom w:val="0"/>
      <w:divBdr>
        <w:top w:val="none" w:sz="0" w:space="0" w:color="auto"/>
        <w:left w:val="none" w:sz="0" w:space="0" w:color="auto"/>
        <w:bottom w:val="none" w:sz="0" w:space="0" w:color="auto"/>
        <w:right w:val="none" w:sz="0" w:space="0" w:color="auto"/>
      </w:divBdr>
    </w:div>
    <w:div w:id="658728285">
      <w:bodyDiv w:val="1"/>
      <w:marLeft w:val="0"/>
      <w:marRight w:val="0"/>
      <w:marTop w:val="0"/>
      <w:marBottom w:val="0"/>
      <w:divBdr>
        <w:top w:val="none" w:sz="0" w:space="0" w:color="auto"/>
        <w:left w:val="none" w:sz="0" w:space="0" w:color="auto"/>
        <w:bottom w:val="none" w:sz="0" w:space="0" w:color="auto"/>
        <w:right w:val="none" w:sz="0" w:space="0" w:color="auto"/>
      </w:divBdr>
    </w:div>
    <w:div w:id="681248536">
      <w:bodyDiv w:val="1"/>
      <w:marLeft w:val="0"/>
      <w:marRight w:val="0"/>
      <w:marTop w:val="0"/>
      <w:marBottom w:val="0"/>
      <w:divBdr>
        <w:top w:val="none" w:sz="0" w:space="0" w:color="auto"/>
        <w:left w:val="none" w:sz="0" w:space="0" w:color="auto"/>
        <w:bottom w:val="none" w:sz="0" w:space="0" w:color="auto"/>
        <w:right w:val="none" w:sz="0" w:space="0" w:color="auto"/>
      </w:divBdr>
    </w:div>
    <w:div w:id="754009135">
      <w:bodyDiv w:val="1"/>
      <w:marLeft w:val="0"/>
      <w:marRight w:val="0"/>
      <w:marTop w:val="0"/>
      <w:marBottom w:val="0"/>
      <w:divBdr>
        <w:top w:val="none" w:sz="0" w:space="0" w:color="auto"/>
        <w:left w:val="none" w:sz="0" w:space="0" w:color="auto"/>
        <w:bottom w:val="none" w:sz="0" w:space="0" w:color="auto"/>
        <w:right w:val="none" w:sz="0" w:space="0" w:color="auto"/>
      </w:divBdr>
    </w:div>
    <w:div w:id="775566324">
      <w:bodyDiv w:val="1"/>
      <w:marLeft w:val="0"/>
      <w:marRight w:val="0"/>
      <w:marTop w:val="0"/>
      <w:marBottom w:val="0"/>
      <w:divBdr>
        <w:top w:val="none" w:sz="0" w:space="0" w:color="auto"/>
        <w:left w:val="none" w:sz="0" w:space="0" w:color="auto"/>
        <w:bottom w:val="none" w:sz="0" w:space="0" w:color="auto"/>
        <w:right w:val="none" w:sz="0" w:space="0" w:color="auto"/>
      </w:divBdr>
    </w:div>
    <w:div w:id="829252487">
      <w:bodyDiv w:val="1"/>
      <w:marLeft w:val="0"/>
      <w:marRight w:val="0"/>
      <w:marTop w:val="0"/>
      <w:marBottom w:val="0"/>
      <w:divBdr>
        <w:top w:val="none" w:sz="0" w:space="0" w:color="auto"/>
        <w:left w:val="none" w:sz="0" w:space="0" w:color="auto"/>
        <w:bottom w:val="none" w:sz="0" w:space="0" w:color="auto"/>
        <w:right w:val="none" w:sz="0" w:space="0" w:color="auto"/>
      </w:divBdr>
    </w:div>
    <w:div w:id="852918102">
      <w:bodyDiv w:val="1"/>
      <w:marLeft w:val="0"/>
      <w:marRight w:val="0"/>
      <w:marTop w:val="0"/>
      <w:marBottom w:val="0"/>
      <w:divBdr>
        <w:top w:val="none" w:sz="0" w:space="0" w:color="auto"/>
        <w:left w:val="none" w:sz="0" w:space="0" w:color="auto"/>
        <w:bottom w:val="none" w:sz="0" w:space="0" w:color="auto"/>
        <w:right w:val="none" w:sz="0" w:space="0" w:color="auto"/>
      </w:divBdr>
    </w:div>
    <w:div w:id="900940776">
      <w:bodyDiv w:val="1"/>
      <w:marLeft w:val="0"/>
      <w:marRight w:val="0"/>
      <w:marTop w:val="0"/>
      <w:marBottom w:val="0"/>
      <w:divBdr>
        <w:top w:val="none" w:sz="0" w:space="0" w:color="auto"/>
        <w:left w:val="none" w:sz="0" w:space="0" w:color="auto"/>
        <w:bottom w:val="none" w:sz="0" w:space="0" w:color="auto"/>
        <w:right w:val="none" w:sz="0" w:space="0" w:color="auto"/>
      </w:divBdr>
    </w:div>
    <w:div w:id="949899438">
      <w:bodyDiv w:val="1"/>
      <w:marLeft w:val="0"/>
      <w:marRight w:val="0"/>
      <w:marTop w:val="0"/>
      <w:marBottom w:val="0"/>
      <w:divBdr>
        <w:top w:val="none" w:sz="0" w:space="0" w:color="auto"/>
        <w:left w:val="none" w:sz="0" w:space="0" w:color="auto"/>
        <w:bottom w:val="none" w:sz="0" w:space="0" w:color="auto"/>
        <w:right w:val="none" w:sz="0" w:space="0" w:color="auto"/>
      </w:divBdr>
    </w:div>
    <w:div w:id="961769154">
      <w:bodyDiv w:val="1"/>
      <w:marLeft w:val="0"/>
      <w:marRight w:val="0"/>
      <w:marTop w:val="0"/>
      <w:marBottom w:val="0"/>
      <w:divBdr>
        <w:top w:val="none" w:sz="0" w:space="0" w:color="auto"/>
        <w:left w:val="none" w:sz="0" w:space="0" w:color="auto"/>
        <w:bottom w:val="none" w:sz="0" w:space="0" w:color="auto"/>
        <w:right w:val="none" w:sz="0" w:space="0" w:color="auto"/>
      </w:divBdr>
    </w:div>
    <w:div w:id="965619948">
      <w:bodyDiv w:val="1"/>
      <w:marLeft w:val="0"/>
      <w:marRight w:val="0"/>
      <w:marTop w:val="0"/>
      <w:marBottom w:val="0"/>
      <w:divBdr>
        <w:top w:val="none" w:sz="0" w:space="0" w:color="auto"/>
        <w:left w:val="none" w:sz="0" w:space="0" w:color="auto"/>
        <w:bottom w:val="none" w:sz="0" w:space="0" w:color="auto"/>
        <w:right w:val="none" w:sz="0" w:space="0" w:color="auto"/>
      </w:divBdr>
    </w:div>
    <w:div w:id="1028682814">
      <w:bodyDiv w:val="1"/>
      <w:marLeft w:val="0"/>
      <w:marRight w:val="0"/>
      <w:marTop w:val="0"/>
      <w:marBottom w:val="0"/>
      <w:divBdr>
        <w:top w:val="none" w:sz="0" w:space="0" w:color="auto"/>
        <w:left w:val="none" w:sz="0" w:space="0" w:color="auto"/>
        <w:bottom w:val="none" w:sz="0" w:space="0" w:color="auto"/>
        <w:right w:val="none" w:sz="0" w:space="0" w:color="auto"/>
      </w:divBdr>
    </w:div>
    <w:div w:id="1036931852">
      <w:bodyDiv w:val="1"/>
      <w:marLeft w:val="0"/>
      <w:marRight w:val="0"/>
      <w:marTop w:val="0"/>
      <w:marBottom w:val="0"/>
      <w:divBdr>
        <w:top w:val="none" w:sz="0" w:space="0" w:color="auto"/>
        <w:left w:val="none" w:sz="0" w:space="0" w:color="auto"/>
        <w:bottom w:val="none" w:sz="0" w:space="0" w:color="auto"/>
        <w:right w:val="none" w:sz="0" w:space="0" w:color="auto"/>
      </w:divBdr>
    </w:div>
    <w:div w:id="1048380861">
      <w:bodyDiv w:val="1"/>
      <w:marLeft w:val="0"/>
      <w:marRight w:val="0"/>
      <w:marTop w:val="0"/>
      <w:marBottom w:val="0"/>
      <w:divBdr>
        <w:top w:val="none" w:sz="0" w:space="0" w:color="auto"/>
        <w:left w:val="none" w:sz="0" w:space="0" w:color="auto"/>
        <w:bottom w:val="none" w:sz="0" w:space="0" w:color="auto"/>
        <w:right w:val="none" w:sz="0" w:space="0" w:color="auto"/>
      </w:divBdr>
    </w:div>
    <w:div w:id="1055003530">
      <w:bodyDiv w:val="1"/>
      <w:marLeft w:val="0"/>
      <w:marRight w:val="0"/>
      <w:marTop w:val="0"/>
      <w:marBottom w:val="0"/>
      <w:divBdr>
        <w:top w:val="none" w:sz="0" w:space="0" w:color="auto"/>
        <w:left w:val="none" w:sz="0" w:space="0" w:color="auto"/>
        <w:bottom w:val="none" w:sz="0" w:space="0" w:color="auto"/>
        <w:right w:val="none" w:sz="0" w:space="0" w:color="auto"/>
      </w:divBdr>
    </w:div>
    <w:div w:id="1132749877">
      <w:bodyDiv w:val="1"/>
      <w:marLeft w:val="0"/>
      <w:marRight w:val="0"/>
      <w:marTop w:val="0"/>
      <w:marBottom w:val="0"/>
      <w:divBdr>
        <w:top w:val="none" w:sz="0" w:space="0" w:color="auto"/>
        <w:left w:val="none" w:sz="0" w:space="0" w:color="auto"/>
        <w:bottom w:val="none" w:sz="0" w:space="0" w:color="auto"/>
        <w:right w:val="none" w:sz="0" w:space="0" w:color="auto"/>
      </w:divBdr>
    </w:div>
    <w:div w:id="1140346246">
      <w:bodyDiv w:val="1"/>
      <w:marLeft w:val="0"/>
      <w:marRight w:val="0"/>
      <w:marTop w:val="0"/>
      <w:marBottom w:val="0"/>
      <w:divBdr>
        <w:top w:val="none" w:sz="0" w:space="0" w:color="auto"/>
        <w:left w:val="none" w:sz="0" w:space="0" w:color="auto"/>
        <w:bottom w:val="none" w:sz="0" w:space="0" w:color="auto"/>
        <w:right w:val="none" w:sz="0" w:space="0" w:color="auto"/>
      </w:divBdr>
    </w:div>
    <w:div w:id="1152870024">
      <w:bodyDiv w:val="1"/>
      <w:marLeft w:val="0"/>
      <w:marRight w:val="0"/>
      <w:marTop w:val="0"/>
      <w:marBottom w:val="0"/>
      <w:divBdr>
        <w:top w:val="none" w:sz="0" w:space="0" w:color="auto"/>
        <w:left w:val="none" w:sz="0" w:space="0" w:color="auto"/>
        <w:bottom w:val="none" w:sz="0" w:space="0" w:color="auto"/>
        <w:right w:val="none" w:sz="0" w:space="0" w:color="auto"/>
      </w:divBdr>
    </w:div>
    <w:div w:id="1153982947">
      <w:bodyDiv w:val="1"/>
      <w:marLeft w:val="0"/>
      <w:marRight w:val="0"/>
      <w:marTop w:val="0"/>
      <w:marBottom w:val="0"/>
      <w:divBdr>
        <w:top w:val="none" w:sz="0" w:space="0" w:color="auto"/>
        <w:left w:val="none" w:sz="0" w:space="0" w:color="auto"/>
        <w:bottom w:val="none" w:sz="0" w:space="0" w:color="auto"/>
        <w:right w:val="none" w:sz="0" w:space="0" w:color="auto"/>
      </w:divBdr>
    </w:div>
    <w:div w:id="1185053191">
      <w:bodyDiv w:val="1"/>
      <w:marLeft w:val="0"/>
      <w:marRight w:val="0"/>
      <w:marTop w:val="0"/>
      <w:marBottom w:val="0"/>
      <w:divBdr>
        <w:top w:val="none" w:sz="0" w:space="0" w:color="auto"/>
        <w:left w:val="none" w:sz="0" w:space="0" w:color="auto"/>
        <w:bottom w:val="none" w:sz="0" w:space="0" w:color="auto"/>
        <w:right w:val="none" w:sz="0" w:space="0" w:color="auto"/>
      </w:divBdr>
    </w:div>
    <w:div w:id="1256941733">
      <w:bodyDiv w:val="1"/>
      <w:marLeft w:val="0"/>
      <w:marRight w:val="0"/>
      <w:marTop w:val="0"/>
      <w:marBottom w:val="0"/>
      <w:divBdr>
        <w:top w:val="none" w:sz="0" w:space="0" w:color="auto"/>
        <w:left w:val="none" w:sz="0" w:space="0" w:color="auto"/>
        <w:bottom w:val="none" w:sz="0" w:space="0" w:color="auto"/>
        <w:right w:val="none" w:sz="0" w:space="0" w:color="auto"/>
      </w:divBdr>
    </w:div>
    <w:div w:id="1381972690">
      <w:bodyDiv w:val="1"/>
      <w:marLeft w:val="0"/>
      <w:marRight w:val="0"/>
      <w:marTop w:val="0"/>
      <w:marBottom w:val="0"/>
      <w:divBdr>
        <w:top w:val="none" w:sz="0" w:space="0" w:color="auto"/>
        <w:left w:val="none" w:sz="0" w:space="0" w:color="auto"/>
        <w:bottom w:val="none" w:sz="0" w:space="0" w:color="auto"/>
        <w:right w:val="none" w:sz="0" w:space="0" w:color="auto"/>
      </w:divBdr>
    </w:div>
    <w:div w:id="1404177186">
      <w:bodyDiv w:val="1"/>
      <w:marLeft w:val="0"/>
      <w:marRight w:val="0"/>
      <w:marTop w:val="0"/>
      <w:marBottom w:val="0"/>
      <w:divBdr>
        <w:top w:val="none" w:sz="0" w:space="0" w:color="auto"/>
        <w:left w:val="none" w:sz="0" w:space="0" w:color="auto"/>
        <w:bottom w:val="none" w:sz="0" w:space="0" w:color="auto"/>
        <w:right w:val="none" w:sz="0" w:space="0" w:color="auto"/>
      </w:divBdr>
    </w:div>
    <w:div w:id="1450122320">
      <w:bodyDiv w:val="1"/>
      <w:marLeft w:val="0"/>
      <w:marRight w:val="0"/>
      <w:marTop w:val="0"/>
      <w:marBottom w:val="0"/>
      <w:divBdr>
        <w:top w:val="none" w:sz="0" w:space="0" w:color="auto"/>
        <w:left w:val="none" w:sz="0" w:space="0" w:color="auto"/>
        <w:bottom w:val="none" w:sz="0" w:space="0" w:color="auto"/>
        <w:right w:val="none" w:sz="0" w:space="0" w:color="auto"/>
      </w:divBdr>
    </w:div>
    <w:div w:id="1471245437">
      <w:bodyDiv w:val="1"/>
      <w:marLeft w:val="0"/>
      <w:marRight w:val="0"/>
      <w:marTop w:val="0"/>
      <w:marBottom w:val="0"/>
      <w:divBdr>
        <w:top w:val="none" w:sz="0" w:space="0" w:color="auto"/>
        <w:left w:val="none" w:sz="0" w:space="0" w:color="auto"/>
        <w:bottom w:val="none" w:sz="0" w:space="0" w:color="auto"/>
        <w:right w:val="none" w:sz="0" w:space="0" w:color="auto"/>
      </w:divBdr>
    </w:div>
    <w:div w:id="1522284911">
      <w:bodyDiv w:val="1"/>
      <w:marLeft w:val="0"/>
      <w:marRight w:val="0"/>
      <w:marTop w:val="0"/>
      <w:marBottom w:val="0"/>
      <w:divBdr>
        <w:top w:val="none" w:sz="0" w:space="0" w:color="auto"/>
        <w:left w:val="none" w:sz="0" w:space="0" w:color="auto"/>
        <w:bottom w:val="none" w:sz="0" w:space="0" w:color="auto"/>
        <w:right w:val="none" w:sz="0" w:space="0" w:color="auto"/>
      </w:divBdr>
    </w:div>
    <w:div w:id="1557005153">
      <w:bodyDiv w:val="1"/>
      <w:marLeft w:val="0"/>
      <w:marRight w:val="0"/>
      <w:marTop w:val="0"/>
      <w:marBottom w:val="0"/>
      <w:divBdr>
        <w:top w:val="none" w:sz="0" w:space="0" w:color="auto"/>
        <w:left w:val="none" w:sz="0" w:space="0" w:color="auto"/>
        <w:bottom w:val="none" w:sz="0" w:space="0" w:color="auto"/>
        <w:right w:val="none" w:sz="0" w:space="0" w:color="auto"/>
      </w:divBdr>
    </w:div>
    <w:div w:id="1627852113">
      <w:bodyDiv w:val="1"/>
      <w:marLeft w:val="0"/>
      <w:marRight w:val="0"/>
      <w:marTop w:val="0"/>
      <w:marBottom w:val="0"/>
      <w:divBdr>
        <w:top w:val="none" w:sz="0" w:space="0" w:color="auto"/>
        <w:left w:val="none" w:sz="0" w:space="0" w:color="auto"/>
        <w:bottom w:val="none" w:sz="0" w:space="0" w:color="auto"/>
        <w:right w:val="none" w:sz="0" w:space="0" w:color="auto"/>
      </w:divBdr>
    </w:div>
    <w:div w:id="1634362687">
      <w:bodyDiv w:val="1"/>
      <w:marLeft w:val="0"/>
      <w:marRight w:val="0"/>
      <w:marTop w:val="0"/>
      <w:marBottom w:val="0"/>
      <w:divBdr>
        <w:top w:val="none" w:sz="0" w:space="0" w:color="auto"/>
        <w:left w:val="none" w:sz="0" w:space="0" w:color="auto"/>
        <w:bottom w:val="none" w:sz="0" w:space="0" w:color="auto"/>
        <w:right w:val="none" w:sz="0" w:space="0" w:color="auto"/>
      </w:divBdr>
    </w:div>
    <w:div w:id="1679623174">
      <w:bodyDiv w:val="1"/>
      <w:marLeft w:val="0"/>
      <w:marRight w:val="0"/>
      <w:marTop w:val="0"/>
      <w:marBottom w:val="0"/>
      <w:divBdr>
        <w:top w:val="none" w:sz="0" w:space="0" w:color="auto"/>
        <w:left w:val="none" w:sz="0" w:space="0" w:color="auto"/>
        <w:bottom w:val="none" w:sz="0" w:space="0" w:color="auto"/>
        <w:right w:val="none" w:sz="0" w:space="0" w:color="auto"/>
      </w:divBdr>
    </w:div>
    <w:div w:id="1684433541">
      <w:bodyDiv w:val="1"/>
      <w:marLeft w:val="0"/>
      <w:marRight w:val="0"/>
      <w:marTop w:val="0"/>
      <w:marBottom w:val="0"/>
      <w:divBdr>
        <w:top w:val="none" w:sz="0" w:space="0" w:color="auto"/>
        <w:left w:val="none" w:sz="0" w:space="0" w:color="auto"/>
        <w:bottom w:val="none" w:sz="0" w:space="0" w:color="auto"/>
        <w:right w:val="none" w:sz="0" w:space="0" w:color="auto"/>
      </w:divBdr>
    </w:div>
    <w:div w:id="1718507291">
      <w:bodyDiv w:val="1"/>
      <w:marLeft w:val="0"/>
      <w:marRight w:val="0"/>
      <w:marTop w:val="0"/>
      <w:marBottom w:val="0"/>
      <w:divBdr>
        <w:top w:val="none" w:sz="0" w:space="0" w:color="auto"/>
        <w:left w:val="none" w:sz="0" w:space="0" w:color="auto"/>
        <w:bottom w:val="none" w:sz="0" w:space="0" w:color="auto"/>
        <w:right w:val="none" w:sz="0" w:space="0" w:color="auto"/>
      </w:divBdr>
    </w:div>
    <w:div w:id="1718510400">
      <w:bodyDiv w:val="1"/>
      <w:marLeft w:val="0"/>
      <w:marRight w:val="0"/>
      <w:marTop w:val="0"/>
      <w:marBottom w:val="0"/>
      <w:divBdr>
        <w:top w:val="none" w:sz="0" w:space="0" w:color="auto"/>
        <w:left w:val="none" w:sz="0" w:space="0" w:color="auto"/>
        <w:bottom w:val="none" w:sz="0" w:space="0" w:color="auto"/>
        <w:right w:val="none" w:sz="0" w:space="0" w:color="auto"/>
      </w:divBdr>
    </w:div>
    <w:div w:id="1727870627">
      <w:bodyDiv w:val="1"/>
      <w:marLeft w:val="0"/>
      <w:marRight w:val="0"/>
      <w:marTop w:val="0"/>
      <w:marBottom w:val="0"/>
      <w:divBdr>
        <w:top w:val="none" w:sz="0" w:space="0" w:color="auto"/>
        <w:left w:val="none" w:sz="0" w:space="0" w:color="auto"/>
        <w:bottom w:val="none" w:sz="0" w:space="0" w:color="auto"/>
        <w:right w:val="none" w:sz="0" w:space="0" w:color="auto"/>
      </w:divBdr>
    </w:div>
    <w:div w:id="1839685777">
      <w:bodyDiv w:val="1"/>
      <w:marLeft w:val="0"/>
      <w:marRight w:val="0"/>
      <w:marTop w:val="0"/>
      <w:marBottom w:val="0"/>
      <w:divBdr>
        <w:top w:val="none" w:sz="0" w:space="0" w:color="auto"/>
        <w:left w:val="none" w:sz="0" w:space="0" w:color="auto"/>
        <w:bottom w:val="none" w:sz="0" w:space="0" w:color="auto"/>
        <w:right w:val="none" w:sz="0" w:space="0" w:color="auto"/>
      </w:divBdr>
    </w:div>
    <w:div w:id="1902207581">
      <w:bodyDiv w:val="1"/>
      <w:marLeft w:val="0"/>
      <w:marRight w:val="0"/>
      <w:marTop w:val="0"/>
      <w:marBottom w:val="0"/>
      <w:divBdr>
        <w:top w:val="none" w:sz="0" w:space="0" w:color="auto"/>
        <w:left w:val="none" w:sz="0" w:space="0" w:color="auto"/>
        <w:bottom w:val="none" w:sz="0" w:space="0" w:color="auto"/>
        <w:right w:val="none" w:sz="0" w:space="0" w:color="auto"/>
      </w:divBdr>
    </w:div>
    <w:div w:id="2022849317">
      <w:bodyDiv w:val="1"/>
      <w:marLeft w:val="0"/>
      <w:marRight w:val="0"/>
      <w:marTop w:val="0"/>
      <w:marBottom w:val="0"/>
      <w:divBdr>
        <w:top w:val="none" w:sz="0" w:space="0" w:color="auto"/>
        <w:left w:val="none" w:sz="0" w:space="0" w:color="auto"/>
        <w:bottom w:val="none" w:sz="0" w:space="0" w:color="auto"/>
        <w:right w:val="none" w:sz="0" w:space="0" w:color="auto"/>
      </w:divBdr>
    </w:div>
    <w:div w:id="2125955037">
      <w:bodyDiv w:val="1"/>
      <w:marLeft w:val="0"/>
      <w:marRight w:val="0"/>
      <w:marTop w:val="0"/>
      <w:marBottom w:val="0"/>
      <w:divBdr>
        <w:top w:val="none" w:sz="0" w:space="0" w:color="auto"/>
        <w:left w:val="none" w:sz="0" w:space="0" w:color="auto"/>
        <w:bottom w:val="none" w:sz="0" w:space="0" w:color="auto"/>
        <w:right w:val="none" w:sz="0" w:space="0" w:color="auto"/>
      </w:divBdr>
    </w:div>
    <w:div w:id="2130272839">
      <w:bodyDiv w:val="1"/>
      <w:marLeft w:val="0"/>
      <w:marRight w:val="0"/>
      <w:marTop w:val="0"/>
      <w:marBottom w:val="0"/>
      <w:divBdr>
        <w:top w:val="none" w:sz="0" w:space="0" w:color="auto"/>
        <w:left w:val="none" w:sz="0" w:space="0" w:color="auto"/>
        <w:bottom w:val="none" w:sz="0" w:space="0" w:color="auto"/>
        <w:right w:val="none" w:sz="0" w:space="0" w:color="auto"/>
      </w:divBdr>
    </w:div>
    <w:div w:id="214087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sa-ps.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QuestCDN.com"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inhelder\MSA%20Professional%20Services,%20Inc\Team%20Sungren%20-%20General\Helpful%20Files\Project%20Manual\SUDAS%20Project%20Contract%20Doc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E6A0C0A01240DAAF8469234F2C6BEB"/>
        <w:category>
          <w:name w:val="General"/>
          <w:gallery w:val="placeholder"/>
        </w:category>
        <w:types>
          <w:type w:val="bbPlcHdr"/>
        </w:types>
        <w:behaviors>
          <w:behavior w:val="content"/>
        </w:behaviors>
        <w:guid w:val="{7383CBC4-C3BB-4813-964B-A77354C97582}"/>
      </w:docPartPr>
      <w:docPartBody>
        <w:p w:rsidR="00762541" w:rsidRDefault="00762541">
          <w:pPr>
            <w:pStyle w:val="D7E6A0C0A01240DAAF8469234F2C6BEB"/>
          </w:pPr>
          <w:r w:rsidRPr="005C67D9">
            <w:rPr>
              <w:rStyle w:val="PlaceholderText"/>
            </w:rPr>
            <w:t>Click or tap here to enter text.</w:t>
          </w:r>
        </w:p>
      </w:docPartBody>
    </w:docPart>
    <w:docPart>
      <w:docPartPr>
        <w:name w:val="AB00FF1339D1413588C1827DC01A5441"/>
        <w:category>
          <w:name w:val="General"/>
          <w:gallery w:val="placeholder"/>
        </w:category>
        <w:types>
          <w:type w:val="bbPlcHdr"/>
        </w:types>
        <w:behaviors>
          <w:behavior w:val="content"/>
        </w:behaviors>
        <w:guid w:val="{E929106F-791A-4194-AA2B-11DC96DD5CF6}"/>
      </w:docPartPr>
      <w:docPartBody>
        <w:p w:rsidR="00762541" w:rsidRDefault="00762541">
          <w:pPr>
            <w:pStyle w:val="AB00FF1339D1413588C1827DC01A5441"/>
          </w:pPr>
          <w:r w:rsidRPr="00760859">
            <w:rPr>
              <w:rStyle w:val="PlaceholderText"/>
            </w:rPr>
            <w:t>[Title]</w:t>
          </w:r>
        </w:p>
      </w:docPartBody>
    </w:docPart>
    <w:docPart>
      <w:docPartPr>
        <w:name w:val="9B88C050CB18441181BD699A0736FE09"/>
        <w:category>
          <w:name w:val="General"/>
          <w:gallery w:val="placeholder"/>
        </w:category>
        <w:types>
          <w:type w:val="bbPlcHdr"/>
        </w:types>
        <w:behaviors>
          <w:behavior w:val="content"/>
        </w:behaviors>
        <w:guid w:val="{B2C921E8-1004-49DD-BD96-436DAA63F807}"/>
      </w:docPartPr>
      <w:docPartBody>
        <w:p w:rsidR="00762541" w:rsidRDefault="00762541">
          <w:pPr>
            <w:pStyle w:val="9B88C050CB18441181BD699A0736FE09"/>
          </w:pPr>
          <w:r w:rsidRPr="005C67D9">
            <w:rPr>
              <w:rStyle w:val="PlaceholderText"/>
            </w:rPr>
            <w:t>[Author]</w:t>
          </w:r>
        </w:p>
      </w:docPartBody>
    </w:docPart>
    <w:docPart>
      <w:docPartPr>
        <w:name w:val="FD61176367FB44EFBFB3330A120836C2"/>
        <w:category>
          <w:name w:val="General"/>
          <w:gallery w:val="placeholder"/>
        </w:category>
        <w:types>
          <w:type w:val="bbPlcHdr"/>
        </w:types>
        <w:behaviors>
          <w:behavior w:val="content"/>
        </w:behaviors>
        <w:guid w:val="{7954C36C-9794-4DEF-AD11-B24131D7D903}"/>
      </w:docPartPr>
      <w:docPartBody>
        <w:p w:rsidR="00762541" w:rsidRDefault="00762541">
          <w:pPr>
            <w:pStyle w:val="FD61176367FB44EFBFB3330A120836C2"/>
          </w:pPr>
          <w:r w:rsidRPr="005C67D9">
            <w:rPr>
              <w:rStyle w:val="PlaceholderText"/>
            </w:rPr>
            <w:t>[Author]</w:t>
          </w:r>
        </w:p>
      </w:docPartBody>
    </w:docPart>
    <w:docPart>
      <w:docPartPr>
        <w:name w:val="1F01ED32D70C4CCCBC0A1E44CB109595"/>
        <w:category>
          <w:name w:val="General"/>
          <w:gallery w:val="placeholder"/>
        </w:category>
        <w:types>
          <w:type w:val="bbPlcHdr"/>
        </w:types>
        <w:behaviors>
          <w:behavior w:val="content"/>
        </w:behaviors>
        <w:guid w:val="{091C81EA-D2EB-4789-8358-1AE92EA8EAFB}"/>
      </w:docPartPr>
      <w:docPartBody>
        <w:p w:rsidR="00762541" w:rsidRDefault="00762541">
          <w:pPr>
            <w:pStyle w:val="1F01ED32D70C4CCCBC0A1E44CB109595"/>
          </w:pPr>
          <w:r w:rsidRPr="005C67D9">
            <w:rPr>
              <w:rStyle w:val="PlaceholderText"/>
            </w:rPr>
            <w:t>[Title]</w:t>
          </w:r>
        </w:p>
      </w:docPartBody>
    </w:docPart>
    <w:docPart>
      <w:docPartPr>
        <w:name w:val="9CB40110F77742EF9CC564B0EC3BBF16"/>
        <w:category>
          <w:name w:val="General"/>
          <w:gallery w:val="placeholder"/>
        </w:category>
        <w:types>
          <w:type w:val="bbPlcHdr"/>
        </w:types>
        <w:behaviors>
          <w:behavior w:val="content"/>
        </w:behaviors>
        <w:guid w:val="{A362353A-C625-4BE7-9E80-AEDF8E0F2064}"/>
      </w:docPartPr>
      <w:docPartBody>
        <w:p w:rsidR="00762541" w:rsidRDefault="00762541">
          <w:pPr>
            <w:pStyle w:val="9CB40110F77742EF9CC564B0EC3BBF16"/>
          </w:pPr>
          <w:r w:rsidRPr="005C67D9">
            <w:rPr>
              <w:rStyle w:val="PlaceholderText"/>
            </w:rPr>
            <w:t>[Author]</w:t>
          </w:r>
        </w:p>
      </w:docPartBody>
    </w:docPart>
    <w:docPart>
      <w:docPartPr>
        <w:name w:val="E71D64113C7B4D60AC9AF5F34FC5B170"/>
        <w:category>
          <w:name w:val="General"/>
          <w:gallery w:val="placeholder"/>
        </w:category>
        <w:types>
          <w:type w:val="bbPlcHdr"/>
        </w:types>
        <w:behaviors>
          <w:behavior w:val="content"/>
        </w:behaviors>
        <w:guid w:val="{2C187AE2-E030-4121-8720-875041B2A16B}"/>
      </w:docPartPr>
      <w:docPartBody>
        <w:p w:rsidR="00762541" w:rsidRDefault="00762541">
          <w:pPr>
            <w:pStyle w:val="E71D64113C7B4D60AC9AF5F34FC5B170"/>
          </w:pPr>
          <w:r w:rsidRPr="005C67D9">
            <w:rPr>
              <w:rStyle w:val="PlaceholderText"/>
            </w:rPr>
            <w:t>[Author]</w:t>
          </w:r>
        </w:p>
      </w:docPartBody>
    </w:docPart>
    <w:docPart>
      <w:docPartPr>
        <w:name w:val="79132C4FE6184A099581481311845949"/>
        <w:category>
          <w:name w:val="General"/>
          <w:gallery w:val="placeholder"/>
        </w:category>
        <w:types>
          <w:type w:val="bbPlcHdr"/>
        </w:types>
        <w:behaviors>
          <w:behavior w:val="content"/>
        </w:behaviors>
        <w:guid w:val="{4CA2908A-1037-4DD7-94C2-5CD039864B5E}"/>
      </w:docPartPr>
      <w:docPartBody>
        <w:p w:rsidR="00762541" w:rsidRDefault="00762541">
          <w:pPr>
            <w:pStyle w:val="79132C4FE6184A099581481311845949"/>
          </w:pPr>
          <w:r w:rsidRPr="005C67D9">
            <w:rPr>
              <w:rStyle w:val="PlaceholderText"/>
            </w:rPr>
            <w:t>Click or tap here to enter text.</w:t>
          </w:r>
        </w:p>
      </w:docPartBody>
    </w:docPart>
    <w:docPart>
      <w:docPartPr>
        <w:name w:val="65898992355C49A2B0C64DDE3E071BEA"/>
        <w:category>
          <w:name w:val="General"/>
          <w:gallery w:val="placeholder"/>
        </w:category>
        <w:types>
          <w:type w:val="bbPlcHdr"/>
        </w:types>
        <w:behaviors>
          <w:behavior w:val="content"/>
        </w:behaviors>
        <w:guid w:val="{0037B3A0-CEA7-4065-836F-61C9CA607640}"/>
      </w:docPartPr>
      <w:docPartBody>
        <w:p w:rsidR="00762541" w:rsidRDefault="00762541">
          <w:pPr>
            <w:pStyle w:val="65898992355C49A2B0C64DDE3E071BEA"/>
          </w:pPr>
          <w:r w:rsidRPr="005C67D9">
            <w:rPr>
              <w:rStyle w:val="PlaceholderText"/>
            </w:rPr>
            <w:t>[Title]</w:t>
          </w:r>
        </w:p>
      </w:docPartBody>
    </w:docPart>
    <w:docPart>
      <w:docPartPr>
        <w:name w:val="D75F4EC580CD4087A7EC3D8B9BF625E8"/>
        <w:category>
          <w:name w:val="General"/>
          <w:gallery w:val="placeholder"/>
        </w:category>
        <w:types>
          <w:type w:val="bbPlcHdr"/>
        </w:types>
        <w:behaviors>
          <w:behavior w:val="content"/>
        </w:behaviors>
        <w:guid w:val="{220F3447-2EBD-4045-8C69-EEA147078ED6}"/>
      </w:docPartPr>
      <w:docPartBody>
        <w:p w:rsidR="00762541" w:rsidRDefault="00762541">
          <w:pPr>
            <w:pStyle w:val="D75F4EC580CD4087A7EC3D8B9BF625E8"/>
          </w:pPr>
          <w:r w:rsidRPr="005C67D9">
            <w:rPr>
              <w:rStyle w:val="PlaceholderText"/>
            </w:rPr>
            <w:t>[Author]</w:t>
          </w:r>
        </w:p>
      </w:docPartBody>
    </w:docPart>
    <w:docPart>
      <w:docPartPr>
        <w:name w:val="31F013ABF7F249E4AA64A387FED631BE"/>
        <w:category>
          <w:name w:val="General"/>
          <w:gallery w:val="placeholder"/>
        </w:category>
        <w:types>
          <w:type w:val="bbPlcHdr"/>
        </w:types>
        <w:behaviors>
          <w:behavior w:val="content"/>
        </w:behaviors>
        <w:guid w:val="{922927B7-7300-4C8D-A6A1-C627E16C42DE}"/>
      </w:docPartPr>
      <w:docPartBody>
        <w:p w:rsidR="00762541" w:rsidRDefault="00762541">
          <w:pPr>
            <w:pStyle w:val="31F013ABF7F249E4AA64A387FED631BE"/>
          </w:pPr>
          <w:r w:rsidRPr="000642E9">
            <w:rPr>
              <w:rStyle w:val="PlaceholderText"/>
            </w:rPr>
            <w:t>[Author]</w:t>
          </w:r>
        </w:p>
      </w:docPartBody>
    </w:docPart>
    <w:docPart>
      <w:docPartPr>
        <w:name w:val="A47E1702B87E4F3B8F65F7229CDB3383"/>
        <w:category>
          <w:name w:val="General"/>
          <w:gallery w:val="placeholder"/>
        </w:category>
        <w:types>
          <w:type w:val="bbPlcHdr"/>
        </w:types>
        <w:behaviors>
          <w:behavior w:val="content"/>
        </w:behaviors>
        <w:guid w:val="{D52D2539-CA8E-4AC7-A8D5-534105E68AE2}"/>
      </w:docPartPr>
      <w:docPartBody>
        <w:p w:rsidR="00762541" w:rsidRDefault="00762541">
          <w:pPr>
            <w:pStyle w:val="A47E1702B87E4F3B8F65F7229CDB3383"/>
          </w:pPr>
          <w:r w:rsidRPr="005C67D9">
            <w:rPr>
              <w:rStyle w:val="PlaceholderText"/>
            </w:rPr>
            <w:t>Click or tap here to enter text.</w:t>
          </w:r>
        </w:p>
      </w:docPartBody>
    </w:docPart>
    <w:docPart>
      <w:docPartPr>
        <w:name w:val="F90629DD88584621AA1B33AC7CB7D816"/>
        <w:category>
          <w:name w:val="General"/>
          <w:gallery w:val="placeholder"/>
        </w:category>
        <w:types>
          <w:type w:val="bbPlcHdr"/>
        </w:types>
        <w:behaviors>
          <w:behavior w:val="content"/>
        </w:behaviors>
        <w:guid w:val="{9D03DBD1-1CBF-4ECE-BC40-D3FCC67EDB55}"/>
      </w:docPartPr>
      <w:docPartBody>
        <w:p w:rsidR="00762541" w:rsidRDefault="00762541">
          <w:pPr>
            <w:pStyle w:val="F90629DD88584621AA1B33AC7CB7D816"/>
          </w:pPr>
          <w:r w:rsidRPr="005C67D9">
            <w:rPr>
              <w:rStyle w:val="PlaceholderText"/>
            </w:rPr>
            <w:t>[Author]</w:t>
          </w:r>
        </w:p>
      </w:docPartBody>
    </w:docPart>
    <w:docPart>
      <w:docPartPr>
        <w:name w:val="7E13D6F7177147369EBF34802443516D"/>
        <w:category>
          <w:name w:val="General"/>
          <w:gallery w:val="placeholder"/>
        </w:category>
        <w:types>
          <w:type w:val="bbPlcHdr"/>
        </w:types>
        <w:behaviors>
          <w:behavior w:val="content"/>
        </w:behaviors>
        <w:guid w:val="{941EF6F3-AC25-4AE2-92DD-AE260037017E}"/>
      </w:docPartPr>
      <w:docPartBody>
        <w:p w:rsidR="00762541" w:rsidRDefault="00762541">
          <w:pPr>
            <w:pStyle w:val="7E13D6F7177147369EBF34802443516D"/>
          </w:pPr>
          <w:r w:rsidRPr="005C67D9">
            <w:rPr>
              <w:rStyle w:val="PlaceholderText"/>
            </w:rPr>
            <w:t>[Author]</w:t>
          </w:r>
        </w:p>
      </w:docPartBody>
    </w:docPart>
    <w:docPart>
      <w:docPartPr>
        <w:name w:val="6C976C08F3E64B91966777EED476C35C"/>
        <w:category>
          <w:name w:val="General"/>
          <w:gallery w:val="placeholder"/>
        </w:category>
        <w:types>
          <w:type w:val="bbPlcHdr"/>
        </w:types>
        <w:behaviors>
          <w:behavior w:val="content"/>
        </w:behaviors>
        <w:guid w:val="{5E79885A-7C25-49CC-9151-EE43A233D2A9}"/>
      </w:docPartPr>
      <w:docPartBody>
        <w:p w:rsidR="00762541" w:rsidRDefault="00762541">
          <w:pPr>
            <w:pStyle w:val="6C976C08F3E64B91966777EED476C35C"/>
          </w:pPr>
          <w:r w:rsidRPr="005C67D9">
            <w:rPr>
              <w:rStyle w:val="PlaceholderText"/>
            </w:rPr>
            <w:t>[Title]</w:t>
          </w:r>
        </w:p>
      </w:docPartBody>
    </w:docPart>
    <w:docPart>
      <w:docPartPr>
        <w:name w:val="D504A5DBDF2A43749220F8DBFF7FCF85"/>
        <w:category>
          <w:name w:val="General"/>
          <w:gallery w:val="placeholder"/>
        </w:category>
        <w:types>
          <w:type w:val="bbPlcHdr"/>
        </w:types>
        <w:behaviors>
          <w:behavior w:val="content"/>
        </w:behaviors>
        <w:guid w:val="{8FCE2F10-EACC-4523-8165-0B761028754D}"/>
      </w:docPartPr>
      <w:docPartBody>
        <w:p w:rsidR="00412C15" w:rsidRDefault="00EE4D63" w:rsidP="00EE4D63">
          <w:pPr>
            <w:pStyle w:val="D504A5DBDF2A43749220F8DBFF7FCF85"/>
          </w:pPr>
          <w:r w:rsidRPr="005C67D9">
            <w:rPr>
              <w:rStyle w:val="PlaceholderText"/>
            </w:rPr>
            <w:t>Click or tap here to enter text.</w:t>
          </w:r>
        </w:p>
      </w:docPartBody>
    </w:docPart>
    <w:docPart>
      <w:docPartPr>
        <w:name w:val="3885A3010FDC410E97F906F81903D377"/>
        <w:category>
          <w:name w:val="General"/>
          <w:gallery w:val="placeholder"/>
        </w:category>
        <w:types>
          <w:type w:val="bbPlcHdr"/>
        </w:types>
        <w:behaviors>
          <w:behavior w:val="content"/>
        </w:behaviors>
        <w:guid w:val="{8B105D2A-9712-4727-A1C9-FE44AF0C6286}"/>
      </w:docPartPr>
      <w:docPartBody>
        <w:p w:rsidR="00412C15" w:rsidRDefault="00EE4D63" w:rsidP="00EE4D63">
          <w:pPr>
            <w:pStyle w:val="3885A3010FDC410E97F906F81903D377"/>
          </w:pPr>
          <w:r w:rsidRPr="005C67D9">
            <w:rPr>
              <w:rStyle w:val="PlaceholderText"/>
            </w:rPr>
            <w:t>Click or tap here to enter text.</w:t>
          </w:r>
        </w:p>
      </w:docPartBody>
    </w:docPart>
    <w:docPart>
      <w:docPartPr>
        <w:name w:val="22E3C8234CC24D1C8DE1DE359AF2FE09"/>
        <w:category>
          <w:name w:val="General"/>
          <w:gallery w:val="placeholder"/>
        </w:category>
        <w:types>
          <w:type w:val="bbPlcHdr"/>
        </w:types>
        <w:behaviors>
          <w:behavior w:val="content"/>
        </w:behaviors>
        <w:guid w:val="{799F774C-94E3-4B10-A233-82D8ADE74817}"/>
      </w:docPartPr>
      <w:docPartBody>
        <w:p w:rsidR="006C6544" w:rsidRDefault="003B6B0C" w:rsidP="003B6B0C">
          <w:pPr>
            <w:pStyle w:val="22E3C8234CC24D1C8DE1DE359AF2FE09"/>
          </w:pPr>
          <w:r w:rsidRPr="005C67D9">
            <w:rPr>
              <w:rStyle w:val="PlaceholderText"/>
            </w:rPr>
            <w:t>[Author]</w:t>
          </w:r>
        </w:p>
      </w:docPartBody>
    </w:docPart>
    <w:docPart>
      <w:docPartPr>
        <w:name w:val="217FC08327824005B0DD75D005881215"/>
        <w:category>
          <w:name w:val="General"/>
          <w:gallery w:val="placeholder"/>
        </w:category>
        <w:types>
          <w:type w:val="bbPlcHdr"/>
        </w:types>
        <w:behaviors>
          <w:behavior w:val="content"/>
        </w:behaviors>
        <w:guid w:val="{5A7FB57B-3CE8-468A-8E55-44C7FA533A15}"/>
      </w:docPartPr>
      <w:docPartBody>
        <w:p w:rsidR="006C6544" w:rsidRDefault="003B6B0C" w:rsidP="003B6B0C">
          <w:pPr>
            <w:pStyle w:val="217FC08327824005B0DD75D005881215"/>
          </w:pPr>
          <w:r w:rsidRPr="005C67D9">
            <w:rPr>
              <w:rStyle w:val="PlaceholderText"/>
            </w:rPr>
            <w:t>[Author]</w:t>
          </w:r>
        </w:p>
      </w:docPartBody>
    </w:docPart>
    <w:docPart>
      <w:docPartPr>
        <w:name w:val="4665BD2BA6954BDFB4428F37CB229E27"/>
        <w:category>
          <w:name w:val="General"/>
          <w:gallery w:val="placeholder"/>
        </w:category>
        <w:types>
          <w:type w:val="bbPlcHdr"/>
        </w:types>
        <w:behaviors>
          <w:behavior w:val="content"/>
        </w:behaviors>
        <w:guid w:val="{1BDE5A31-B902-48C0-8D68-8FD497C4C93A}"/>
      </w:docPartPr>
      <w:docPartBody>
        <w:p w:rsidR="006C6544" w:rsidRDefault="003B6B0C" w:rsidP="003B6B0C">
          <w:pPr>
            <w:pStyle w:val="4665BD2BA6954BDFB4428F37CB229E27"/>
          </w:pPr>
          <w:r w:rsidRPr="005C67D9">
            <w:rPr>
              <w:rStyle w:val="PlaceholderText"/>
            </w:rPr>
            <w:t>[Author]</w:t>
          </w:r>
        </w:p>
      </w:docPartBody>
    </w:docPart>
    <w:docPart>
      <w:docPartPr>
        <w:name w:val="F0A5DB402D144B60862BBBBAFA6BFAF1"/>
        <w:category>
          <w:name w:val="General"/>
          <w:gallery w:val="placeholder"/>
        </w:category>
        <w:types>
          <w:type w:val="bbPlcHdr"/>
        </w:types>
        <w:behaviors>
          <w:behavior w:val="content"/>
        </w:behaviors>
        <w:guid w:val="{BCB3617E-4400-43F3-9A2F-1028A19FD27C}"/>
      </w:docPartPr>
      <w:docPartBody>
        <w:p w:rsidR="006C6544" w:rsidRDefault="003B6B0C" w:rsidP="003B6B0C">
          <w:pPr>
            <w:pStyle w:val="F0A5DB402D144B60862BBBBAFA6BFAF1"/>
          </w:pPr>
          <w:r w:rsidRPr="005C67D9">
            <w:rPr>
              <w:rStyle w:val="PlaceholderText"/>
            </w:rPr>
            <w:t>[Author]</w:t>
          </w:r>
        </w:p>
      </w:docPartBody>
    </w:docPart>
    <w:docPart>
      <w:docPartPr>
        <w:name w:val="3A79CF2D77024BC1A6643264470F8877"/>
        <w:category>
          <w:name w:val="General"/>
          <w:gallery w:val="placeholder"/>
        </w:category>
        <w:types>
          <w:type w:val="bbPlcHdr"/>
        </w:types>
        <w:behaviors>
          <w:behavior w:val="content"/>
        </w:behaviors>
        <w:guid w:val="{A17E1C8D-4A50-4619-8490-787510D878F1}"/>
      </w:docPartPr>
      <w:docPartBody>
        <w:p w:rsidR="006C6544" w:rsidRDefault="003B6B0C" w:rsidP="003B6B0C">
          <w:pPr>
            <w:pStyle w:val="3A79CF2D77024BC1A6643264470F8877"/>
          </w:pPr>
          <w:r w:rsidRPr="005C67D9">
            <w:rPr>
              <w:rStyle w:val="PlaceholderText"/>
            </w:rPr>
            <w:t>Click or tap here to enter text.</w:t>
          </w:r>
        </w:p>
      </w:docPartBody>
    </w:docPart>
    <w:docPart>
      <w:docPartPr>
        <w:name w:val="B02DB5B25F7741F18BC01D839C0DEA53"/>
        <w:category>
          <w:name w:val="General"/>
          <w:gallery w:val="placeholder"/>
        </w:category>
        <w:types>
          <w:type w:val="bbPlcHdr"/>
        </w:types>
        <w:behaviors>
          <w:behavior w:val="content"/>
        </w:behaviors>
        <w:guid w:val="{4698932E-8F91-4FA8-B5B4-369CFA9589A5}"/>
      </w:docPartPr>
      <w:docPartBody>
        <w:p w:rsidR="006C6544" w:rsidRDefault="003B6B0C" w:rsidP="003B6B0C">
          <w:pPr>
            <w:pStyle w:val="B02DB5B25F7741F18BC01D839C0DEA53"/>
          </w:pPr>
          <w:r w:rsidRPr="005C67D9">
            <w:rPr>
              <w:rStyle w:val="PlaceholderText"/>
            </w:rPr>
            <w:t>Click or tap here to enter text.</w:t>
          </w:r>
        </w:p>
      </w:docPartBody>
    </w:docPart>
    <w:docPart>
      <w:docPartPr>
        <w:name w:val="D3D74B6F689D4201B6763A3CCB958E36"/>
        <w:category>
          <w:name w:val="General"/>
          <w:gallery w:val="placeholder"/>
        </w:category>
        <w:types>
          <w:type w:val="bbPlcHdr"/>
        </w:types>
        <w:behaviors>
          <w:behavior w:val="content"/>
        </w:behaviors>
        <w:guid w:val="{94115529-CBE8-4A1F-9B40-528C87A3C66F}"/>
      </w:docPartPr>
      <w:docPartBody>
        <w:p w:rsidR="006C6544" w:rsidRDefault="003B6B0C" w:rsidP="003B6B0C">
          <w:pPr>
            <w:pStyle w:val="D3D74B6F689D4201B6763A3CCB958E36"/>
          </w:pPr>
          <w:r w:rsidRPr="005C67D9">
            <w:rPr>
              <w:rStyle w:val="PlaceholderText"/>
            </w:rPr>
            <w:t>Click or tap here to enter text.</w:t>
          </w:r>
        </w:p>
      </w:docPartBody>
    </w:docPart>
    <w:docPart>
      <w:docPartPr>
        <w:name w:val="D6508F19E3B5410D918F57AEF58D7FD0"/>
        <w:category>
          <w:name w:val="General"/>
          <w:gallery w:val="placeholder"/>
        </w:category>
        <w:types>
          <w:type w:val="bbPlcHdr"/>
        </w:types>
        <w:behaviors>
          <w:behavior w:val="content"/>
        </w:behaviors>
        <w:guid w:val="{41F71906-9992-4B4B-B7DE-CB9577FE776A}"/>
      </w:docPartPr>
      <w:docPartBody>
        <w:p w:rsidR="006C6544" w:rsidRDefault="003B6B0C" w:rsidP="003B6B0C">
          <w:pPr>
            <w:pStyle w:val="D6508F19E3B5410D918F57AEF58D7FD0"/>
          </w:pPr>
          <w:r w:rsidRPr="005C67D9">
            <w:rPr>
              <w:rStyle w:val="PlaceholderText"/>
            </w:rPr>
            <w:t>Click or tap here to enter text.</w:t>
          </w:r>
        </w:p>
      </w:docPartBody>
    </w:docPart>
    <w:docPart>
      <w:docPartPr>
        <w:name w:val="7DCD80BE417C41E6B5ECD0C34860967C"/>
        <w:category>
          <w:name w:val="General"/>
          <w:gallery w:val="placeholder"/>
        </w:category>
        <w:types>
          <w:type w:val="bbPlcHdr"/>
        </w:types>
        <w:behaviors>
          <w:behavior w:val="content"/>
        </w:behaviors>
        <w:guid w:val="{27C38762-2178-4810-A840-78EEA6585CA3}"/>
      </w:docPartPr>
      <w:docPartBody>
        <w:p w:rsidR="000F45A0" w:rsidRDefault="002A4FAC">
          <w:r w:rsidRPr="009D77DB">
            <w:rPr>
              <w:rStyle w:val="PlaceholderText"/>
            </w:rPr>
            <w:t>[Company Address]</w:t>
          </w:r>
        </w:p>
      </w:docPartBody>
    </w:docPart>
    <w:docPart>
      <w:docPartPr>
        <w:name w:val="DCFFD2EB0B1D48E89D250446B4200407"/>
        <w:category>
          <w:name w:val="General"/>
          <w:gallery w:val="placeholder"/>
        </w:category>
        <w:types>
          <w:type w:val="bbPlcHdr"/>
        </w:types>
        <w:behaviors>
          <w:behavior w:val="content"/>
        </w:behaviors>
        <w:guid w:val="{1E344E8C-58A3-43FA-B086-A66D42931026}"/>
      </w:docPartPr>
      <w:docPartBody>
        <w:p w:rsidR="000F45A0" w:rsidRDefault="002A4FAC">
          <w:r w:rsidRPr="009D77DB">
            <w:rPr>
              <w:rStyle w:val="PlaceholderText"/>
            </w:rPr>
            <w:t>[Company Address]</w:t>
          </w:r>
        </w:p>
      </w:docPartBody>
    </w:docPart>
    <w:docPart>
      <w:docPartPr>
        <w:name w:val="D8E45EDF47BE4DB7B9220B78BDA95E4A"/>
        <w:category>
          <w:name w:val="General"/>
          <w:gallery w:val="placeholder"/>
        </w:category>
        <w:types>
          <w:type w:val="bbPlcHdr"/>
        </w:types>
        <w:behaviors>
          <w:behavior w:val="content"/>
        </w:behaviors>
        <w:guid w:val="{9E2D0825-6083-4E11-902C-B436B11E840C}"/>
      </w:docPartPr>
      <w:docPartBody>
        <w:p w:rsidR="000F45A0" w:rsidRDefault="002A4FAC">
          <w:r w:rsidRPr="009D77DB">
            <w:rPr>
              <w:rStyle w:val="PlaceholderText"/>
            </w:rPr>
            <w:t>[Company Address]</w:t>
          </w:r>
        </w:p>
      </w:docPartBody>
    </w:docPart>
    <w:docPart>
      <w:docPartPr>
        <w:name w:val="BE460DD7B3AE478A82459C44E4C4CFD7"/>
        <w:category>
          <w:name w:val="General"/>
          <w:gallery w:val="placeholder"/>
        </w:category>
        <w:types>
          <w:type w:val="bbPlcHdr"/>
        </w:types>
        <w:behaviors>
          <w:behavior w:val="content"/>
        </w:behaviors>
        <w:guid w:val="{48C15BAD-C89F-466D-9298-9CC5956DF145}"/>
      </w:docPartPr>
      <w:docPartBody>
        <w:p w:rsidR="000F45A0" w:rsidRDefault="002A4FAC">
          <w:r w:rsidRPr="009D77DB">
            <w:rPr>
              <w:rStyle w:val="PlaceholderText"/>
            </w:rPr>
            <w:t>[Company Address]</w:t>
          </w:r>
        </w:p>
      </w:docPartBody>
    </w:docPart>
    <w:docPart>
      <w:docPartPr>
        <w:name w:val="9ED5EA578ABF40CAB85992B4F3777C61"/>
        <w:category>
          <w:name w:val="General"/>
          <w:gallery w:val="placeholder"/>
        </w:category>
        <w:types>
          <w:type w:val="bbPlcHdr"/>
        </w:types>
        <w:behaviors>
          <w:behavior w:val="content"/>
        </w:behaviors>
        <w:guid w:val="{8FD5C935-CB15-4DE3-BD0D-FDA688DD48C9}"/>
      </w:docPartPr>
      <w:docPartBody>
        <w:p w:rsidR="009A0A44" w:rsidRDefault="000D062A" w:rsidP="000D062A">
          <w:pPr>
            <w:pStyle w:val="9ED5EA578ABF40CAB85992B4F3777C61"/>
          </w:pPr>
          <w:r w:rsidRPr="005C67D9">
            <w:rPr>
              <w:rStyle w:val="PlaceholderText"/>
            </w:rPr>
            <w:t>[Author]</w:t>
          </w:r>
        </w:p>
      </w:docPartBody>
    </w:docPart>
    <w:docPart>
      <w:docPartPr>
        <w:name w:val="1B9AC16F7B8D4D44A234E7F9D18AA5D6"/>
        <w:category>
          <w:name w:val="General"/>
          <w:gallery w:val="placeholder"/>
        </w:category>
        <w:types>
          <w:type w:val="bbPlcHdr"/>
        </w:types>
        <w:behaviors>
          <w:behavior w:val="content"/>
        </w:behaviors>
        <w:guid w:val="{5F90B172-C826-4302-894C-5E163F848B90}"/>
      </w:docPartPr>
      <w:docPartBody>
        <w:p w:rsidR="009A0A44" w:rsidRDefault="000D062A" w:rsidP="000D062A">
          <w:pPr>
            <w:pStyle w:val="1B9AC16F7B8D4D44A234E7F9D18AA5D6"/>
          </w:pPr>
          <w:r w:rsidRPr="005C67D9">
            <w:rPr>
              <w:rStyle w:val="PlaceholderText"/>
            </w:rPr>
            <w:t>[Author]</w:t>
          </w:r>
        </w:p>
      </w:docPartBody>
    </w:docPart>
    <w:docPart>
      <w:docPartPr>
        <w:name w:val="8D18FB712B184E9BBD7F60B6065A2C0A"/>
        <w:category>
          <w:name w:val="General"/>
          <w:gallery w:val="placeholder"/>
        </w:category>
        <w:types>
          <w:type w:val="bbPlcHdr"/>
        </w:types>
        <w:behaviors>
          <w:behavior w:val="content"/>
        </w:behaviors>
        <w:guid w:val="{55869CB5-C44A-4D70-9A99-6A5423EDD213}"/>
      </w:docPartPr>
      <w:docPartBody>
        <w:p w:rsidR="009A0A44" w:rsidRDefault="000D062A" w:rsidP="000D062A">
          <w:pPr>
            <w:pStyle w:val="8D18FB712B184E9BBD7F60B6065A2C0A"/>
          </w:pPr>
          <w:r w:rsidRPr="005C67D9">
            <w:rPr>
              <w:rStyle w:val="PlaceholderText"/>
            </w:rPr>
            <w:t>[Author]</w:t>
          </w:r>
        </w:p>
      </w:docPartBody>
    </w:docPart>
    <w:docPart>
      <w:docPartPr>
        <w:name w:val="39AF5686D70C4E39904EF3ACEFF79397"/>
        <w:category>
          <w:name w:val="General"/>
          <w:gallery w:val="placeholder"/>
        </w:category>
        <w:types>
          <w:type w:val="bbPlcHdr"/>
        </w:types>
        <w:behaviors>
          <w:behavior w:val="content"/>
        </w:behaviors>
        <w:guid w:val="{3B3D00E7-83C9-412E-BFA8-CEC60D090ACA}"/>
      </w:docPartPr>
      <w:docPartBody>
        <w:p w:rsidR="004F7D88" w:rsidRDefault="00E27D5A" w:rsidP="00E27D5A">
          <w:pPr>
            <w:pStyle w:val="39AF5686D70C4E39904EF3ACEFF79397"/>
          </w:pPr>
          <w:r w:rsidRPr="005C67D9">
            <w:rPr>
              <w:rStyle w:val="PlaceholderText"/>
            </w:rPr>
            <w:t>[Title]</w:t>
          </w:r>
        </w:p>
      </w:docPartBody>
    </w:docPart>
    <w:docPart>
      <w:docPartPr>
        <w:name w:val="8B5BB6A97A6749ABBCB5CA00E5D35DE6"/>
        <w:category>
          <w:name w:val="General"/>
          <w:gallery w:val="placeholder"/>
        </w:category>
        <w:types>
          <w:type w:val="bbPlcHdr"/>
        </w:types>
        <w:behaviors>
          <w:behavior w:val="content"/>
        </w:behaviors>
        <w:guid w:val="{8E60DE03-FF4C-4DF6-B4A5-1E780370C4E1}"/>
      </w:docPartPr>
      <w:docPartBody>
        <w:p w:rsidR="001171F3" w:rsidRDefault="00655C53" w:rsidP="00655C53">
          <w:pPr>
            <w:pStyle w:val="8B5BB6A97A6749ABBCB5CA00E5D35DE6"/>
          </w:pPr>
          <w:r w:rsidRPr="005C67D9">
            <w:rPr>
              <w:rStyle w:val="PlaceholderText"/>
            </w:rPr>
            <w:t>Click or tap here to enter text.</w:t>
          </w:r>
        </w:p>
      </w:docPartBody>
    </w:docPart>
    <w:docPart>
      <w:docPartPr>
        <w:name w:val="F8BA97EB041640A5B1A9E5BEAC9AC357"/>
        <w:category>
          <w:name w:val="General"/>
          <w:gallery w:val="placeholder"/>
        </w:category>
        <w:types>
          <w:type w:val="bbPlcHdr"/>
        </w:types>
        <w:behaviors>
          <w:behavior w:val="content"/>
        </w:behaviors>
        <w:guid w:val="{93D31E3C-73F7-4A4D-AD33-4C2E712C8D7F}"/>
      </w:docPartPr>
      <w:docPartBody>
        <w:p w:rsidR="001171F3" w:rsidRDefault="00655C53" w:rsidP="00655C53">
          <w:pPr>
            <w:pStyle w:val="F8BA97EB041640A5B1A9E5BEAC9AC357"/>
          </w:pPr>
          <w:r w:rsidRPr="00E45231">
            <w:rPr>
              <w:rStyle w:val="PlaceholderText"/>
            </w:rPr>
            <w:t>Choose an item.</w:t>
          </w:r>
        </w:p>
      </w:docPartBody>
    </w:docPart>
    <w:docPart>
      <w:docPartPr>
        <w:name w:val="9EB6E2FBA19740DCAC38EBD67B1BE807"/>
        <w:category>
          <w:name w:val="General"/>
          <w:gallery w:val="placeholder"/>
        </w:category>
        <w:types>
          <w:type w:val="bbPlcHdr"/>
        </w:types>
        <w:behaviors>
          <w:behavior w:val="content"/>
        </w:behaviors>
        <w:guid w:val="{B9C280E9-C961-4079-A407-ADE198C08686}"/>
      </w:docPartPr>
      <w:docPartBody>
        <w:p w:rsidR="00266863" w:rsidRDefault="00266863" w:rsidP="00266863">
          <w:pPr>
            <w:pStyle w:val="9EB6E2FBA19740DCAC38EBD67B1BE807"/>
          </w:pPr>
          <w:r w:rsidRPr="00E45231">
            <w:rPr>
              <w:rStyle w:val="PlaceholderText"/>
            </w:rPr>
            <w:t>Choose an item.</w:t>
          </w:r>
        </w:p>
      </w:docPartBody>
    </w:docPart>
    <w:docPart>
      <w:docPartPr>
        <w:name w:val="B0C446DA13D04878A278B557DFDF932C"/>
        <w:category>
          <w:name w:val="General"/>
          <w:gallery w:val="placeholder"/>
        </w:category>
        <w:types>
          <w:type w:val="bbPlcHdr"/>
        </w:types>
        <w:behaviors>
          <w:behavior w:val="content"/>
        </w:behaviors>
        <w:guid w:val="{2F52006C-67DD-4534-A6B0-596217B61581}"/>
      </w:docPartPr>
      <w:docPartBody>
        <w:p w:rsidR="00EC6ECA" w:rsidRDefault="00EC6ECA" w:rsidP="00EC6ECA">
          <w:pPr>
            <w:pStyle w:val="B0C446DA13D04878A278B557DFDF932C"/>
          </w:pPr>
          <w:r w:rsidRPr="005C67D9">
            <w:rPr>
              <w:rStyle w:val="PlaceholderText"/>
            </w:rPr>
            <w:t>[Subject]</w:t>
          </w:r>
        </w:p>
      </w:docPartBody>
    </w:docPart>
    <w:docPart>
      <w:docPartPr>
        <w:name w:val="9172079EFBF64B1CBB1FDB88AA957858"/>
        <w:category>
          <w:name w:val="General"/>
          <w:gallery w:val="placeholder"/>
        </w:category>
        <w:types>
          <w:type w:val="bbPlcHdr"/>
        </w:types>
        <w:behaviors>
          <w:behavior w:val="content"/>
        </w:behaviors>
        <w:guid w:val="{E37C92DA-D2BB-4A89-9C5A-CBC977E1B1EB}"/>
      </w:docPartPr>
      <w:docPartBody>
        <w:p w:rsidR="00EC6ECA" w:rsidRDefault="00EC6ECA" w:rsidP="00EC6ECA">
          <w:pPr>
            <w:pStyle w:val="9172079EFBF64B1CBB1FDB88AA957858"/>
          </w:pPr>
          <w:r w:rsidRPr="000642E9">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Calibri"/>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55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541"/>
    <w:rsid w:val="00026C23"/>
    <w:rsid w:val="000B1E88"/>
    <w:rsid w:val="000D062A"/>
    <w:rsid w:val="000F0018"/>
    <w:rsid w:val="000F45A0"/>
    <w:rsid w:val="001171F3"/>
    <w:rsid w:val="00130560"/>
    <w:rsid w:val="0013691F"/>
    <w:rsid w:val="00170EB7"/>
    <w:rsid w:val="001C674F"/>
    <w:rsid w:val="00266863"/>
    <w:rsid w:val="00270F4D"/>
    <w:rsid w:val="00273C1A"/>
    <w:rsid w:val="002A4FAC"/>
    <w:rsid w:val="002E4672"/>
    <w:rsid w:val="003B6B0C"/>
    <w:rsid w:val="003D576C"/>
    <w:rsid w:val="003F409D"/>
    <w:rsid w:val="00412C15"/>
    <w:rsid w:val="00415401"/>
    <w:rsid w:val="00442667"/>
    <w:rsid w:val="00482A83"/>
    <w:rsid w:val="004E2F08"/>
    <w:rsid w:val="004F7D88"/>
    <w:rsid w:val="005312CC"/>
    <w:rsid w:val="006062EA"/>
    <w:rsid w:val="0064441A"/>
    <w:rsid w:val="00655C53"/>
    <w:rsid w:val="0067093B"/>
    <w:rsid w:val="006C6544"/>
    <w:rsid w:val="00762541"/>
    <w:rsid w:val="007954BF"/>
    <w:rsid w:val="007A323F"/>
    <w:rsid w:val="007C655C"/>
    <w:rsid w:val="0082334A"/>
    <w:rsid w:val="008840D2"/>
    <w:rsid w:val="008B70FE"/>
    <w:rsid w:val="008E0EDB"/>
    <w:rsid w:val="00907FC6"/>
    <w:rsid w:val="00917140"/>
    <w:rsid w:val="009905C7"/>
    <w:rsid w:val="009A0A44"/>
    <w:rsid w:val="009E5C39"/>
    <w:rsid w:val="009F7CE6"/>
    <w:rsid w:val="00A15326"/>
    <w:rsid w:val="00A25E74"/>
    <w:rsid w:val="00AB0714"/>
    <w:rsid w:val="00AC3216"/>
    <w:rsid w:val="00BC690A"/>
    <w:rsid w:val="00C303D1"/>
    <w:rsid w:val="00C370C3"/>
    <w:rsid w:val="00CD70E5"/>
    <w:rsid w:val="00CE3853"/>
    <w:rsid w:val="00D0450B"/>
    <w:rsid w:val="00DE4118"/>
    <w:rsid w:val="00E10E7B"/>
    <w:rsid w:val="00E27278"/>
    <w:rsid w:val="00E27D5A"/>
    <w:rsid w:val="00E60AFC"/>
    <w:rsid w:val="00E8305B"/>
    <w:rsid w:val="00E919AB"/>
    <w:rsid w:val="00EC6ECA"/>
    <w:rsid w:val="00EE4D63"/>
    <w:rsid w:val="00F005BB"/>
    <w:rsid w:val="00F73418"/>
    <w:rsid w:val="00F81C04"/>
    <w:rsid w:val="00FE3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1C04"/>
    <w:rPr>
      <w:color w:val="808080"/>
    </w:rPr>
  </w:style>
  <w:style w:type="paragraph" w:customStyle="1" w:styleId="D7E6A0C0A01240DAAF8469234F2C6BEB">
    <w:name w:val="D7E6A0C0A01240DAAF8469234F2C6BEB"/>
  </w:style>
  <w:style w:type="paragraph" w:customStyle="1" w:styleId="39AF5686D70C4E39904EF3ACEFF79397">
    <w:name w:val="39AF5686D70C4E39904EF3ACEFF79397"/>
    <w:rsid w:val="00E27D5A"/>
  </w:style>
  <w:style w:type="paragraph" w:customStyle="1" w:styleId="AB00FF1339D1413588C1827DC01A5441">
    <w:name w:val="AB00FF1339D1413588C1827DC01A5441"/>
  </w:style>
  <w:style w:type="paragraph" w:customStyle="1" w:styleId="9B88C050CB18441181BD699A0736FE09">
    <w:name w:val="9B88C050CB18441181BD699A0736FE09"/>
  </w:style>
  <w:style w:type="paragraph" w:customStyle="1" w:styleId="FD61176367FB44EFBFB3330A120836C2">
    <w:name w:val="FD61176367FB44EFBFB3330A120836C2"/>
  </w:style>
  <w:style w:type="paragraph" w:customStyle="1" w:styleId="1F01ED32D70C4CCCBC0A1E44CB109595">
    <w:name w:val="1F01ED32D70C4CCCBC0A1E44CB109595"/>
  </w:style>
  <w:style w:type="paragraph" w:customStyle="1" w:styleId="9CB40110F77742EF9CC564B0EC3BBF16">
    <w:name w:val="9CB40110F77742EF9CC564B0EC3BBF16"/>
  </w:style>
  <w:style w:type="paragraph" w:customStyle="1" w:styleId="E71D64113C7B4D60AC9AF5F34FC5B170">
    <w:name w:val="E71D64113C7B4D60AC9AF5F34FC5B170"/>
  </w:style>
  <w:style w:type="paragraph" w:customStyle="1" w:styleId="79132C4FE6184A099581481311845949">
    <w:name w:val="79132C4FE6184A099581481311845949"/>
  </w:style>
  <w:style w:type="paragraph" w:customStyle="1" w:styleId="65898992355C49A2B0C64DDE3E071BEA">
    <w:name w:val="65898992355C49A2B0C64DDE3E071BEA"/>
  </w:style>
  <w:style w:type="paragraph" w:customStyle="1" w:styleId="D75F4EC580CD4087A7EC3D8B9BF625E8">
    <w:name w:val="D75F4EC580CD4087A7EC3D8B9BF625E8"/>
  </w:style>
  <w:style w:type="paragraph" w:customStyle="1" w:styleId="31F013ABF7F249E4AA64A387FED631BE">
    <w:name w:val="31F013ABF7F249E4AA64A387FED631BE"/>
  </w:style>
  <w:style w:type="paragraph" w:customStyle="1" w:styleId="A47E1702B87E4F3B8F65F7229CDB3383">
    <w:name w:val="A47E1702B87E4F3B8F65F7229CDB3383"/>
  </w:style>
  <w:style w:type="paragraph" w:customStyle="1" w:styleId="F90629DD88584621AA1B33AC7CB7D816">
    <w:name w:val="F90629DD88584621AA1B33AC7CB7D816"/>
  </w:style>
  <w:style w:type="paragraph" w:customStyle="1" w:styleId="7E13D6F7177147369EBF34802443516D">
    <w:name w:val="7E13D6F7177147369EBF34802443516D"/>
  </w:style>
  <w:style w:type="paragraph" w:customStyle="1" w:styleId="22E3C8234CC24D1C8DE1DE359AF2FE09">
    <w:name w:val="22E3C8234CC24D1C8DE1DE359AF2FE09"/>
    <w:rsid w:val="003B6B0C"/>
  </w:style>
  <w:style w:type="paragraph" w:customStyle="1" w:styleId="217FC08327824005B0DD75D005881215">
    <w:name w:val="217FC08327824005B0DD75D005881215"/>
    <w:rsid w:val="003B6B0C"/>
  </w:style>
  <w:style w:type="paragraph" w:customStyle="1" w:styleId="4665BD2BA6954BDFB4428F37CB229E27">
    <w:name w:val="4665BD2BA6954BDFB4428F37CB229E27"/>
    <w:rsid w:val="003B6B0C"/>
  </w:style>
  <w:style w:type="paragraph" w:customStyle="1" w:styleId="6C976C08F3E64B91966777EED476C35C">
    <w:name w:val="6C976C08F3E64B91966777EED476C35C"/>
  </w:style>
  <w:style w:type="paragraph" w:customStyle="1" w:styleId="F0A5DB402D144B60862BBBBAFA6BFAF1">
    <w:name w:val="F0A5DB402D144B60862BBBBAFA6BFAF1"/>
    <w:rsid w:val="003B6B0C"/>
  </w:style>
  <w:style w:type="paragraph" w:customStyle="1" w:styleId="3A79CF2D77024BC1A6643264470F8877">
    <w:name w:val="3A79CF2D77024BC1A6643264470F8877"/>
    <w:rsid w:val="003B6B0C"/>
  </w:style>
  <w:style w:type="paragraph" w:customStyle="1" w:styleId="B02DB5B25F7741F18BC01D839C0DEA53">
    <w:name w:val="B02DB5B25F7741F18BC01D839C0DEA53"/>
    <w:rsid w:val="003B6B0C"/>
  </w:style>
  <w:style w:type="paragraph" w:customStyle="1" w:styleId="D3D74B6F689D4201B6763A3CCB958E36">
    <w:name w:val="D3D74B6F689D4201B6763A3CCB958E36"/>
    <w:rsid w:val="003B6B0C"/>
  </w:style>
  <w:style w:type="paragraph" w:customStyle="1" w:styleId="D6508F19E3B5410D918F57AEF58D7FD0">
    <w:name w:val="D6508F19E3B5410D918F57AEF58D7FD0"/>
    <w:rsid w:val="003B6B0C"/>
  </w:style>
  <w:style w:type="paragraph" w:customStyle="1" w:styleId="D504A5DBDF2A43749220F8DBFF7FCF85">
    <w:name w:val="D504A5DBDF2A43749220F8DBFF7FCF85"/>
    <w:rsid w:val="00EE4D63"/>
  </w:style>
  <w:style w:type="paragraph" w:customStyle="1" w:styleId="3885A3010FDC410E97F906F81903D377">
    <w:name w:val="3885A3010FDC410E97F906F81903D377"/>
    <w:rsid w:val="00EE4D63"/>
  </w:style>
  <w:style w:type="paragraph" w:customStyle="1" w:styleId="9ED5EA578ABF40CAB85992B4F3777C61">
    <w:name w:val="9ED5EA578ABF40CAB85992B4F3777C61"/>
    <w:rsid w:val="000D062A"/>
  </w:style>
  <w:style w:type="paragraph" w:customStyle="1" w:styleId="1B9AC16F7B8D4D44A234E7F9D18AA5D6">
    <w:name w:val="1B9AC16F7B8D4D44A234E7F9D18AA5D6"/>
    <w:rsid w:val="000D062A"/>
  </w:style>
  <w:style w:type="paragraph" w:customStyle="1" w:styleId="8D18FB712B184E9BBD7F60B6065A2C0A">
    <w:name w:val="8D18FB712B184E9BBD7F60B6065A2C0A"/>
    <w:rsid w:val="000D062A"/>
  </w:style>
  <w:style w:type="paragraph" w:customStyle="1" w:styleId="8B5BB6A97A6749ABBCB5CA00E5D35DE6">
    <w:name w:val="8B5BB6A97A6749ABBCB5CA00E5D35DE6"/>
    <w:rsid w:val="00655C53"/>
    <w:rPr>
      <w:kern w:val="2"/>
      <w14:ligatures w14:val="standardContextual"/>
    </w:rPr>
  </w:style>
  <w:style w:type="paragraph" w:customStyle="1" w:styleId="F8BA97EB041640A5B1A9E5BEAC9AC357">
    <w:name w:val="F8BA97EB041640A5B1A9E5BEAC9AC357"/>
    <w:rsid w:val="00655C53"/>
    <w:rPr>
      <w:kern w:val="2"/>
      <w14:ligatures w14:val="standardContextual"/>
    </w:rPr>
  </w:style>
  <w:style w:type="paragraph" w:customStyle="1" w:styleId="9EB6E2FBA19740DCAC38EBD67B1BE807">
    <w:name w:val="9EB6E2FBA19740DCAC38EBD67B1BE807"/>
    <w:rsid w:val="00266863"/>
    <w:pPr>
      <w:spacing w:line="278" w:lineRule="auto"/>
    </w:pPr>
    <w:rPr>
      <w:kern w:val="2"/>
      <w:sz w:val="24"/>
      <w:szCs w:val="24"/>
      <w14:ligatures w14:val="standardContextual"/>
    </w:rPr>
  </w:style>
  <w:style w:type="paragraph" w:customStyle="1" w:styleId="B0C446DA13D04878A278B557DFDF932C">
    <w:name w:val="B0C446DA13D04878A278B557DFDF932C"/>
    <w:rsid w:val="00EC6ECA"/>
    <w:pPr>
      <w:spacing w:line="278" w:lineRule="auto"/>
    </w:pPr>
    <w:rPr>
      <w:kern w:val="2"/>
      <w:sz w:val="24"/>
      <w:szCs w:val="24"/>
      <w14:ligatures w14:val="standardContextual"/>
    </w:rPr>
  </w:style>
  <w:style w:type="paragraph" w:customStyle="1" w:styleId="9172079EFBF64B1CBB1FDB88AA957858">
    <w:name w:val="9172079EFBF64B1CBB1FDB88AA957858"/>
    <w:rsid w:val="00EC6EC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105 East 1st Street</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0e0bb4-fd71-4846-8f15-420c05fe333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18B209907E3B542A69D35EAB49432DD" ma:contentTypeVersion="14" ma:contentTypeDescription="Create a new document." ma:contentTypeScope="" ma:versionID="5b89ad90ac1043804c9e7137c7bf175d">
  <xsd:schema xmlns:xsd="http://www.w3.org/2001/XMLSchema" xmlns:xs="http://www.w3.org/2001/XMLSchema" xmlns:p="http://schemas.microsoft.com/office/2006/metadata/properties" xmlns:ns2="fc4cf2cb-9603-454b-a2ff-b0a7d9759eab" xmlns:ns3="800e0bb4-fd71-4846-8f15-420c05fe3331" targetNamespace="http://schemas.microsoft.com/office/2006/metadata/properties" ma:root="true" ma:fieldsID="a5058974458b745e2219942534c6b432" ns2:_="" ns3:_="">
    <xsd:import namespace="fc4cf2cb-9603-454b-a2ff-b0a7d9759eab"/>
    <xsd:import namespace="800e0bb4-fd71-4846-8f15-420c05fe33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4cf2cb-9603-454b-a2ff-b0a7d9759eab"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0e0bb4-fd71-4846-8f15-420c05fe33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835c318-6272-434a-a9ee-d05923cabd77"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882208-8B29-43D3-B68E-A31458726C8B}">
  <ds:schemaRefs>
    <ds:schemaRef ds:uri="http://schemas.microsoft.com/sharepoint/v3/contenttype/forms"/>
  </ds:schemaRefs>
</ds:datastoreItem>
</file>

<file path=customXml/itemProps3.xml><?xml version="1.0" encoding="utf-8"?>
<ds:datastoreItem xmlns:ds="http://schemas.openxmlformats.org/officeDocument/2006/customXml" ds:itemID="{E5237172-5FCE-46A7-B233-04F4B98499D5}">
  <ds:schemaRefs>
    <ds:schemaRef ds:uri="http://schemas.microsoft.com/office/2006/metadata/properties"/>
    <ds:schemaRef ds:uri="http://schemas.microsoft.com/office/infopath/2007/PartnerControls"/>
    <ds:schemaRef ds:uri="800e0bb4-fd71-4846-8f15-420c05fe3331"/>
  </ds:schemaRefs>
</ds:datastoreItem>
</file>

<file path=customXml/itemProps4.xml><?xml version="1.0" encoding="utf-8"?>
<ds:datastoreItem xmlns:ds="http://schemas.openxmlformats.org/officeDocument/2006/customXml" ds:itemID="{2701A7D3-D443-4073-8161-E88BADA0AF9B}">
  <ds:schemaRefs>
    <ds:schemaRef ds:uri="http://schemas.openxmlformats.org/officeDocument/2006/bibliography"/>
  </ds:schemaRefs>
</ds:datastoreItem>
</file>

<file path=customXml/itemProps5.xml><?xml version="1.0" encoding="utf-8"?>
<ds:datastoreItem xmlns:ds="http://schemas.openxmlformats.org/officeDocument/2006/customXml" ds:itemID="{4207C943-E4AA-4AE3-93BA-D7835A083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4cf2cb-9603-454b-a2ff-b0a7d9759eab"/>
    <ds:schemaRef ds:uri="800e0bb4-fd71-4846-8f15-420c05fe3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SUDAS Project Contract Docs.dotx</Template>
  <TotalTime>20</TotalTime>
  <Pages>5</Pages>
  <Words>1984</Words>
  <Characters>10316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Y Avenue Water Main Looping</vt:lpstr>
    </vt:vector>
  </TitlesOfParts>
  <Company>MSA Professional Services Inc.</Company>
  <LinksUpToDate>false</LinksUpToDate>
  <CharactersWithSpaces>12276</CharactersWithSpaces>
  <SharedDoc>false</SharedDoc>
  <HLinks>
    <vt:vector size="24" baseType="variant">
      <vt:variant>
        <vt:i4>3735667</vt:i4>
      </vt:variant>
      <vt:variant>
        <vt:i4>9</vt:i4>
      </vt:variant>
      <vt:variant>
        <vt:i4>0</vt:i4>
      </vt:variant>
      <vt:variant>
        <vt:i4>5</vt:i4>
      </vt:variant>
      <vt:variant>
        <vt:lpwstr>http://www.msa-ps.com/</vt:lpwstr>
      </vt:variant>
      <vt:variant>
        <vt:lpwstr/>
      </vt:variant>
      <vt:variant>
        <vt:i4>4259925</vt:i4>
      </vt:variant>
      <vt:variant>
        <vt:i4>6</vt:i4>
      </vt:variant>
      <vt:variant>
        <vt:i4>0</vt:i4>
      </vt:variant>
      <vt:variant>
        <vt:i4>5</vt:i4>
      </vt:variant>
      <vt:variant>
        <vt:lpwstr>http://www.questcdn.com/</vt:lpwstr>
      </vt:variant>
      <vt:variant>
        <vt:lpwstr/>
      </vt:variant>
      <vt:variant>
        <vt:i4>5832726</vt:i4>
      </vt:variant>
      <vt:variant>
        <vt:i4>3</vt:i4>
      </vt:variant>
      <vt:variant>
        <vt:i4>0</vt:i4>
      </vt:variant>
      <vt:variant>
        <vt:i4>5</vt:i4>
      </vt:variant>
      <vt:variant>
        <vt:lpwstr>http://www.iowasudas.org/</vt:lpwstr>
      </vt:variant>
      <vt:variant>
        <vt:lpwstr/>
      </vt:variant>
      <vt:variant>
        <vt:i4>2097214</vt:i4>
      </vt:variant>
      <vt:variant>
        <vt:i4>0</vt:i4>
      </vt:variant>
      <vt:variant>
        <vt:i4>0</vt:i4>
      </vt:variant>
      <vt:variant>
        <vt:i4>5</vt:i4>
      </vt:variant>
      <vt:variant>
        <vt:lpwstr>http://www.iowasudas.org/order-the-manuals/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 Avenue Water Main Looping</dc:title>
  <dc:subject>The Y Avenue Water Main Looping project is generally located along Y Avenue, stretching from East 1st Street to East 13th Street. This new water main will create a loop, improving water quality, as well as include 8 services to property owners on Y Avenue.</dc:subject>
  <dc:creator>City of Sumner</dc:creator>
  <cp:keywords/>
  <dc:description/>
  <cp:lastModifiedBy>Lisa Oberbroeckling</cp:lastModifiedBy>
  <cp:revision>1</cp:revision>
  <cp:lastPrinted>2026-09-08T15:28:00Z</cp:lastPrinted>
  <dcterms:created xsi:type="dcterms:W3CDTF">2026-09-08T19:45:00Z</dcterms:created>
  <dcterms:modified xsi:type="dcterms:W3CDTF">2026-10-01T15:23:00Z</dcterms:modified>
  <cp:contentStatus>The construction improvements include the construction of approximately 4,520 LF of trenched 6” water main, 460 LF of trenchless 6” water main, 8 water service connections, 5 fire hydrant assemblies, 6 valves, 2 connections to existing water main, 20 LF of 8” sanitary sewer removal and replacement, 390 LF of trenched storm sewer ranging from 12” to 36” in diameter, 151 SY of full depth HMA pavement patches, 417 SY of granular driveway and 86 SY of HMA driveway. Other associated improvements include fittings, traffic control, erosion control, surface restoration, and miscellaneous work necessary to complete the project.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0x010100918B209907E3B542A69D35EAB49432DD</vt:lpwstr>
  </property>
  <property fmtid="{D5CDD505-2E9C-101B-9397-08002B2CF9AE}" pid="3" name="MediaServiceImageTags">
    <vt:lpwstr/>
  </property>
  <property fmtid="{D5CDD505-2E9C-101B-9397-08002B2CF9AE}" pid="4" name="_ExtendedDescription">
    <vt:lpwstr/>
  </property>
</Properties>
</file>